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820A0" w14:textId="6860DA30" w:rsidR="00F87859" w:rsidRDefault="00020FAC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4CDAC8AD" wp14:editId="0A9ADC12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3194050" cy="574040"/>
            <wp:effectExtent l="0" t="0" r="6350" b="0"/>
            <wp:wrapSquare wrapText="bothSides"/>
            <wp:docPr id="1476485403" name="Picture 16" descr="Survivor Experiences Service logo. The logo has blue, brown and red lines woven together and the words Survivor Experiences Serv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7738F305" wp14:editId="71F948B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85C36" w14:textId="77777777" w:rsidR="00F87859" w:rsidRDefault="00F87859" w:rsidP="00F87859">
      <w:pPr>
        <w:rPr>
          <w:rFonts w:cs="Arial"/>
          <w:szCs w:val="32"/>
        </w:rPr>
      </w:pPr>
    </w:p>
    <w:p w14:paraId="3E466566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DACD578" w14:textId="77777777" w:rsidR="00F87859" w:rsidRDefault="00F87859" w:rsidP="00F87859">
      <w:pPr>
        <w:rPr>
          <w:rFonts w:cs="Arial"/>
          <w:szCs w:val="32"/>
        </w:rPr>
      </w:pPr>
    </w:p>
    <w:p w14:paraId="5A862725" w14:textId="77777777" w:rsidR="00F87859" w:rsidRDefault="00F87859" w:rsidP="00F87859">
      <w:pPr>
        <w:rPr>
          <w:rFonts w:cs="Arial"/>
          <w:szCs w:val="32"/>
        </w:rPr>
      </w:pPr>
    </w:p>
    <w:p w14:paraId="6798AC60" w14:textId="77777777" w:rsidR="00F87859" w:rsidRPr="001F14E8" w:rsidRDefault="00F87859" w:rsidP="007E7233">
      <w:pPr>
        <w:ind w:left="0"/>
        <w:rPr>
          <w:rFonts w:cs="Arial"/>
          <w:b/>
          <w:sz w:val="18"/>
          <w:szCs w:val="18"/>
        </w:rPr>
      </w:pPr>
    </w:p>
    <w:p w14:paraId="6C780771" w14:textId="77777777" w:rsidR="001F14E8" w:rsidRDefault="00AB2EDB" w:rsidP="00F87859">
      <w:pPr>
        <w:pStyle w:val="Title"/>
      </w:pPr>
      <w:r>
        <w:t xml:space="preserve">Information about the </w:t>
      </w:r>
    </w:p>
    <w:p w14:paraId="6719DB54" w14:textId="2EC2D2A6" w:rsidR="00887F23" w:rsidRDefault="00AB2EDB" w:rsidP="00F87859">
      <w:pPr>
        <w:pStyle w:val="Title"/>
      </w:pPr>
      <w:r>
        <w:t>Survivor Experiences Service</w:t>
      </w:r>
    </w:p>
    <w:p w14:paraId="5044D0B7" w14:textId="03180785" w:rsidR="001F14E8" w:rsidRPr="001F14E8" w:rsidRDefault="003D4CC3" w:rsidP="00BF5DDC">
      <w:pPr>
        <w:pStyle w:val="Datepublished"/>
        <w:rPr>
          <w:sz w:val="26"/>
          <w:szCs w:val="8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378C9B24" wp14:editId="3B694539">
            <wp:simplePos x="0" y="0"/>
            <wp:positionH relativeFrom="margin">
              <wp:posOffset>408940</wp:posOffset>
            </wp:positionH>
            <wp:positionV relativeFrom="margin">
              <wp:posOffset>3581400</wp:posOffset>
            </wp:positionV>
            <wp:extent cx="5311140" cy="3916680"/>
            <wp:effectExtent l="0" t="0" r="3810" b="7620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18" name="Picture 18" descr="Two people talking to each other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2CE14" w14:textId="77777777" w:rsidR="001F14E8" w:rsidRDefault="001F14E8" w:rsidP="00BF5DDC">
      <w:pPr>
        <w:pStyle w:val="Datepublished"/>
      </w:pPr>
    </w:p>
    <w:p w14:paraId="31BABC02" w14:textId="77777777" w:rsidR="003D4CC3" w:rsidRDefault="003D4CC3" w:rsidP="00BF5DDC">
      <w:pPr>
        <w:pStyle w:val="Datepublished"/>
      </w:pPr>
    </w:p>
    <w:p w14:paraId="0D72E7CF" w14:textId="77777777" w:rsidR="003D4CC3" w:rsidRDefault="003D4CC3" w:rsidP="00BF5DDC">
      <w:pPr>
        <w:pStyle w:val="Datepublished"/>
      </w:pPr>
    </w:p>
    <w:p w14:paraId="1F36A3D8" w14:textId="77777777" w:rsidR="003D4CC3" w:rsidRDefault="003D4CC3" w:rsidP="00BF5DDC">
      <w:pPr>
        <w:pStyle w:val="Datepublished"/>
      </w:pPr>
    </w:p>
    <w:p w14:paraId="240AB2C8" w14:textId="77777777" w:rsidR="003D4CC3" w:rsidRDefault="003D4CC3" w:rsidP="00BF5DDC">
      <w:pPr>
        <w:pStyle w:val="Datepublished"/>
      </w:pPr>
    </w:p>
    <w:p w14:paraId="51656B71" w14:textId="77777777" w:rsidR="003D4CC3" w:rsidRDefault="003D4CC3" w:rsidP="00BF5DDC">
      <w:pPr>
        <w:pStyle w:val="Datepublished"/>
      </w:pPr>
    </w:p>
    <w:p w14:paraId="7FBDB712" w14:textId="77777777" w:rsidR="003D4CC3" w:rsidRDefault="003D4CC3" w:rsidP="00BF5DDC">
      <w:pPr>
        <w:pStyle w:val="Datepublished"/>
      </w:pPr>
    </w:p>
    <w:p w14:paraId="2B556CCE" w14:textId="77777777" w:rsidR="003D4CC3" w:rsidRDefault="003D4CC3" w:rsidP="00BF5DDC">
      <w:pPr>
        <w:pStyle w:val="Datepublished"/>
      </w:pPr>
    </w:p>
    <w:p w14:paraId="22010434" w14:textId="77777777" w:rsidR="003D4CC3" w:rsidRDefault="003D4CC3" w:rsidP="00BF5DDC">
      <w:pPr>
        <w:pStyle w:val="Datepublished"/>
      </w:pPr>
    </w:p>
    <w:p w14:paraId="5FC11932" w14:textId="179CDDDE" w:rsidR="00F87859" w:rsidRPr="00570380" w:rsidRDefault="003D4CC3" w:rsidP="003D4CC3">
      <w:pPr>
        <w:pStyle w:val="Datepublished"/>
      </w:pPr>
      <w:r>
        <w:t>Updated</w:t>
      </w:r>
      <w:r w:rsidR="00887F23" w:rsidRPr="00570380">
        <w:t xml:space="preserve">: </w:t>
      </w:r>
      <w:r w:rsidR="0010238C">
        <w:t>March</w:t>
      </w:r>
      <w:r w:rsidR="00AB2EDB">
        <w:t xml:space="preserve"> 2025</w:t>
      </w:r>
    </w:p>
    <w:p w14:paraId="7EA50234" w14:textId="77777777" w:rsidR="00AB2EDB" w:rsidRPr="00570380" w:rsidRDefault="00AB2EDB" w:rsidP="00AB2EDB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1B528F49" w14:textId="77777777" w:rsidR="00AB2EDB" w:rsidRDefault="00AB2EDB" w:rsidP="00AB2EDB"/>
    <w:p w14:paraId="494FA9E1" w14:textId="77777777" w:rsidR="00AB2EDB" w:rsidRDefault="00AB2EDB" w:rsidP="00AB2EDB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45632" behindDoc="0" locked="0" layoutInCell="1" allowOverlap="1" wp14:anchorId="590B60BD" wp14:editId="3F039BB9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E5B9" w14:textId="77777777" w:rsidR="00AB2EDB" w:rsidRDefault="00AB2EDB" w:rsidP="00AB2EDB">
      <w:r>
        <w:t>This document talks about abuse.</w:t>
      </w:r>
    </w:p>
    <w:p w14:paraId="585D9A89" w14:textId="77777777" w:rsidR="00AB2EDB" w:rsidRDefault="00AB2EDB" w:rsidP="00AB2EDB"/>
    <w:p w14:paraId="19FE59AE" w14:textId="77777777" w:rsidR="00AB2EDB" w:rsidRDefault="00AB2EDB" w:rsidP="00AB2EDB"/>
    <w:p w14:paraId="4DC32EDE" w14:textId="77777777" w:rsidR="00AB2EDB" w:rsidRDefault="00AB2EDB" w:rsidP="00AB2EDB">
      <w:r>
        <w:t>This information may upset some people when they are reading it.</w:t>
      </w:r>
    </w:p>
    <w:p w14:paraId="53E9DF80" w14:textId="77777777" w:rsidR="00AB2EDB" w:rsidRDefault="00AB2EDB" w:rsidP="00AB2EDB"/>
    <w:p w14:paraId="4E301E12" w14:textId="77777777" w:rsidR="00AB2EDB" w:rsidRDefault="00AB2EDB" w:rsidP="00AB2EDB"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98D2C95" wp14:editId="0879DC48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1630680" cy="1540510"/>
                <wp:effectExtent l="0" t="0" r="0" b="2540"/>
                <wp:wrapNone/>
                <wp:docPr id="213752513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1540510"/>
                          <a:chOff x="0" y="0"/>
                          <a:chExt cx="1630680" cy="154051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5029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DF489" id="Group 1" o:spid="_x0000_s1026" alt="&quot;&quot;" style="position:absolute;margin-left:0;margin-top:7.55pt;width:128.4pt;height:121.3pt;z-index:251846656" coordsize="16306,154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277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">
                  <v:imagedata r:id="rId15" o:title=""/>
                </v:shape>
                <v:shape id="Graphic 4" o:spid="_x0000_s1028" type="#_x0000_t75" alt="Close with solid fill" style="position:absolute;left:7162;top:502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">
                  <v:imagedata r:id="rId16" o:title="Close with solid fill"/>
                </v:shape>
              </v:group>
            </w:pict>
          </mc:Fallback>
        </mc:AlternateContent>
      </w:r>
    </w:p>
    <w:p w14:paraId="26FE79F3" w14:textId="77777777" w:rsidR="00AB2EDB" w:rsidRDefault="00AB2EDB" w:rsidP="00AB2EDB">
      <w:r>
        <w:t>This information is not meant to scare anyone.</w:t>
      </w:r>
    </w:p>
    <w:p w14:paraId="0B9917DA" w14:textId="77777777" w:rsidR="00AB2EDB" w:rsidRDefault="00AB2EDB" w:rsidP="00AB2EDB"/>
    <w:p w14:paraId="0B34BEFF" w14:textId="77777777" w:rsidR="00AB2EDB" w:rsidRDefault="00AB2EDB" w:rsidP="00AB2EDB"/>
    <w:p w14:paraId="018FE3FA" w14:textId="77777777" w:rsidR="00AB2EDB" w:rsidRDefault="00AB2EDB" w:rsidP="00AB2EDB">
      <w:r w:rsidRPr="005063C3">
        <w:rPr>
          <w:noProof/>
        </w:rPr>
        <w:drawing>
          <wp:anchor distT="0" distB="0" distL="114300" distR="114300" simplePos="0" relativeHeight="251851776" behindDoc="0" locked="0" layoutInCell="1" allowOverlap="1" wp14:anchorId="39DBC4B8" wp14:editId="460461FD">
            <wp:simplePos x="0" y="0"/>
            <wp:positionH relativeFrom="column">
              <wp:posOffset>60960</wp:posOffset>
            </wp:positionH>
            <wp:positionV relativeFrom="paragraph">
              <wp:posOffset>447040</wp:posOffset>
            </wp:positionV>
            <wp:extent cx="1554480" cy="1554480"/>
            <wp:effectExtent l="0" t="0" r="7620" b="7620"/>
            <wp:wrapNone/>
            <wp:docPr id="11960716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716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0829AF29" w14:textId="77777777" w:rsidR="00AB2EDB" w:rsidRDefault="00AB2EDB" w:rsidP="00AB2EDB">
      <w:pPr>
        <w:pStyle w:val="Listtoplevel"/>
      </w:pPr>
      <w:r>
        <w:t>whānau / family</w:t>
      </w:r>
    </w:p>
    <w:p w14:paraId="42317A5B" w14:textId="77777777" w:rsidR="00AB2EDB" w:rsidRDefault="00AB2EDB" w:rsidP="00AB2EDB">
      <w:pPr>
        <w:pStyle w:val="Listtoplevel"/>
      </w:pPr>
      <w:r>
        <w:t>friends.</w:t>
      </w:r>
    </w:p>
    <w:p w14:paraId="7F2FDED1" w14:textId="77777777" w:rsidR="00AB2EDB" w:rsidRDefault="00AB2EDB" w:rsidP="00AB2EDB"/>
    <w:p w14:paraId="6A83F3B4" w14:textId="77777777" w:rsidR="00AB2EDB" w:rsidRDefault="00AB2EDB" w:rsidP="00AB2EDB"/>
    <w:p w14:paraId="6329434A" w14:textId="77777777" w:rsidR="00AB2EDB" w:rsidRDefault="00AB2EDB" w:rsidP="00AB2EDB">
      <w:pPr>
        <w:spacing w:line="240" w:lineRule="auto"/>
        <w:ind w:left="0"/>
      </w:pPr>
      <w:r>
        <w:br w:type="page"/>
      </w:r>
    </w:p>
    <w:p w14:paraId="4107543C" w14:textId="77777777" w:rsidR="00AB2EDB" w:rsidRDefault="00AB2EDB" w:rsidP="00AB2EDB"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6144B513" wp14:editId="31300AB7">
            <wp:simplePos x="0" y="0"/>
            <wp:positionH relativeFrom="margin">
              <wp:posOffset>106680</wp:posOffset>
            </wp:positionH>
            <wp:positionV relativeFrom="paragraph">
              <wp:posOffset>243840</wp:posOffset>
            </wp:positionV>
            <wp:extent cx="1395523" cy="1600200"/>
            <wp:effectExtent l="0" t="0" r="0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51376048" w14:textId="77777777" w:rsidR="00AB2EDB" w:rsidRDefault="00AB2EDB" w:rsidP="00AB2EDB">
      <w:pPr>
        <w:pStyle w:val="Listtoplevel"/>
      </w:pPr>
      <w:r>
        <w:t>calling 1737</w:t>
      </w:r>
    </w:p>
    <w:p w14:paraId="547585DE" w14:textId="77777777" w:rsidR="00AB2EDB" w:rsidRDefault="00AB2EDB" w:rsidP="00AB2EDB">
      <w:pPr>
        <w:pStyle w:val="Listtoplevel"/>
      </w:pPr>
      <w:r>
        <w:t>texting 1737</w:t>
      </w:r>
    </w:p>
    <w:p w14:paraId="3B9D7C13" w14:textId="77777777" w:rsidR="00AB2EDB" w:rsidRDefault="00AB2EDB" w:rsidP="00AB2EDB"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8BC479B" wp14:editId="1B17E639">
                <wp:simplePos x="0" y="0"/>
                <wp:positionH relativeFrom="column">
                  <wp:posOffset>-198120</wp:posOffset>
                </wp:positionH>
                <wp:positionV relativeFrom="paragraph">
                  <wp:posOffset>247015</wp:posOffset>
                </wp:positionV>
                <wp:extent cx="2042160" cy="1314450"/>
                <wp:effectExtent l="0" t="0" r="0" b="0"/>
                <wp:wrapNone/>
                <wp:docPr id="55758728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1314450"/>
                          <a:chOff x="0" y="0"/>
                          <a:chExt cx="204216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2743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9FC73" id="Group 2" o:spid="_x0000_s1026" alt="&quot;&quot;" style="position:absolute;margin-left:-15.6pt;margin-top:19.45pt;width:160.8pt;height:103.5pt;z-index:251849728" coordsize="20421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">
                <v:shape id="Picture 14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0" o:title=""/>
                </v:shape>
                <v:shape id="Graphic 551237073" o:spid="_x0000_s1028" type="#_x0000_t75" alt="Close with solid fill" style="position:absolute;left:11277;top:27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">
                  <v:imagedata r:id="rId16" o:title="Close with solid fill"/>
                </v:shape>
              </v:group>
            </w:pict>
          </mc:Fallback>
        </mc:AlternateContent>
      </w:r>
    </w:p>
    <w:p w14:paraId="23ADCA5B" w14:textId="77777777" w:rsidR="00AB2EDB" w:rsidRDefault="00AB2EDB" w:rsidP="00AB2EDB"/>
    <w:p w14:paraId="5D38DCA6" w14:textId="77777777" w:rsidR="00AB2EDB" w:rsidRDefault="00AB2EDB" w:rsidP="00AB2EDB">
      <w:r>
        <w:t>It does not cost any money to call / text 1737.</w:t>
      </w:r>
    </w:p>
    <w:p w14:paraId="6975B31B" w14:textId="77777777" w:rsidR="00AB2EDB" w:rsidRDefault="00AB2EDB" w:rsidP="00AB2EDB"/>
    <w:p w14:paraId="6364F4BD" w14:textId="77777777" w:rsidR="00AB2EDB" w:rsidRDefault="00AB2EDB" w:rsidP="00AB2EDB">
      <w:r w:rsidRPr="00AE7C51">
        <w:rPr>
          <w:noProof/>
        </w:rPr>
        <w:drawing>
          <wp:anchor distT="0" distB="0" distL="114300" distR="114300" simplePos="0" relativeHeight="251847680" behindDoc="0" locked="0" layoutInCell="1" allowOverlap="1" wp14:anchorId="0AE55E21" wp14:editId="7EE7E714">
            <wp:simplePos x="0" y="0"/>
            <wp:positionH relativeFrom="margin">
              <wp:posOffset>106680</wp:posOffset>
            </wp:positionH>
            <wp:positionV relativeFrom="paragraph">
              <wp:posOffset>201295</wp:posOffset>
            </wp:positionV>
            <wp:extent cx="1356360" cy="1356360"/>
            <wp:effectExtent l="0" t="0" r="0" b="0"/>
            <wp:wrapNone/>
            <wp:docPr id="16579448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448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83A069C" wp14:editId="2198EA52">
                <wp:simplePos x="0" y="0"/>
                <wp:positionH relativeFrom="margin">
                  <wp:posOffset>2219325</wp:posOffset>
                </wp:positionH>
                <wp:positionV relativeFrom="paragraph">
                  <wp:posOffset>313690</wp:posOffset>
                </wp:positionV>
                <wp:extent cx="3505200" cy="733425"/>
                <wp:effectExtent l="0" t="0" r="0" b="9525"/>
                <wp:wrapNone/>
                <wp:docPr id="591905610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33425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D2B28" id="Rectangle 13" o:spid="_x0000_s1026" alt="&quot;&quot;" style="position:absolute;margin-left:174.75pt;margin-top:24.7pt;width:276pt;height:57.75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" fillcolor="#ffe48f" stroked="f" strokeweight="1pt">
                <w10:wrap anchorx="margin"/>
              </v:rect>
            </w:pict>
          </mc:Fallback>
        </mc:AlternateContent>
      </w:r>
    </w:p>
    <w:p w14:paraId="330DE003" w14:textId="0DD71FFD" w:rsidR="00AB2EDB" w:rsidRDefault="00AB2EDB" w:rsidP="00B614C8">
      <w:pPr>
        <w:tabs>
          <w:tab w:val="left" w:pos="4253"/>
        </w:tabs>
      </w:pPr>
      <w:r>
        <w:t xml:space="preserve">If you do not feel safe call the police on </w:t>
      </w:r>
      <w:r w:rsidRPr="00AE7C51">
        <w:rPr>
          <w:b/>
          <w:bCs/>
        </w:rPr>
        <w:t>111</w:t>
      </w:r>
      <w:r w:rsidR="00C6482A">
        <w:rPr>
          <w:b/>
          <w:bCs/>
        </w:rPr>
        <w:t>.</w:t>
      </w:r>
    </w:p>
    <w:p w14:paraId="36579567" w14:textId="77777777" w:rsidR="00AB2EDB" w:rsidRDefault="00AB2EDB" w:rsidP="00AB2EDB"/>
    <w:p w14:paraId="7FE45F09" w14:textId="77777777" w:rsidR="00AB2EDB" w:rsidRDefault="00AB2EDB" w:rsidP="00124EA8"/>
    <w:p w14:paraId="51580E1C" w14:textId="4388F588" w:rsidR="00EF4A04" w:rsidRDefault="00EF4A04" w:rsidP="00124EA8"/>
    <w:p w14:paraId="78403C3E" w14:textId="53540E8F" w:rsidR="00AB2EDB" w:rsidRDefault="00AB2EDB" w:rsidP="00124EA8"/>
    <w:p w14:paraId="5ABF5D7D" w14:textId="557C9FCF" w:rsidR="00AB2EDB" w:rsidRDefault="00AB2EDB" w:rsidP="00124EA8"/>
    <w:p w14:paraId="290BA902" w14:textId="72F658A6" w:rsidR="00AB2EDB" w:rsidRDefault="00AB2EDB" w:rsidP="00124EA8"/>
    <w:p w14:paraId="6FB3DC2D" w14:textId="329A3FF2" w:rsidR="00AB2EDB" w:rsidRDefault="00AB2EDB" w:rsidP="00124EA8"/>
    <w:p w14:paraId="629401F3" w14:textId="43800A9D" w:rsidR="00AB2EDB" w:rsidRDefault="00AB2EDB" w:rsidP="00124EA8"/>
    <w:p w14:paraId="2224092C" w14:textId="16CA9B03" w:rsidR="00AB2EDB" w:rsidRDefault="00AB2EDB" w:rsidP="00124EA8"/>
    <w:p w14:paraId="75A97291" w14:textId="34F20711" w:rsidR="00AB2EDB" w:rsidRDefault="00AB2EDB" w:rsidP="00124EA8"/>
    <w:p w14:paraId="4405D99A" w14:textId="5E38B960" w:rsidR="00AB2EDB" w:rsidRDefault="00AB2EDB" w:rsidP="00124EA8"/>
    <w:p w14:paraId="412C9335" w14:textId="3F62280E" w:rsidR="00AB2EDB" w:rsidRDefault="00AB2EDB" w:rsidP="00AB2EDB">
      <w:pPr>
        <w:pStyle w:val="Heading1"/>
      </w:pPr>
      <w:r>
        <w:lastRenderedPageBreak/>
        <w:t>What is this document about?</w:t>
      </w:r>
    </w:p>
    <w:p w14:paraId="074F6FA8" w14:textId="3541DF0F" w:rsidR="00090942" w:rsidRDefault="00090942" w:rsidP="00E02C06">
      <w:bookmarkStart w:id="0" w:name="_Hlk53559738"/>
    </w:p>
    <w:p w14:paraId="3B172116" w14:textId="0F821045" w:rsidR="00AB2EDB" w:rsidRDefault="00AB2EDB" w:rsidP="00E02C06"/>
    <w:p w14:paraId="69ACDDFA" w14:textId="0BB6EB1B" w:rsidR="00AB2EDB" w:rsidRDefault="002A1B68" w:rsidP="00E02C06">
      <w:r>
        <w:rPr>
          <w:noProof/>
        </w:rPr>
        <w:drawing>
          <wp:anchor distT="0" distB="0" distL="114300" distR="114300" simplePos="0" relativeHeight="251891712" behindDoc="0" locked="0" layoutInCell="1" allowOverlap="1" wp14:anchorId="1644160B" wp14:editId="2C17E5EF">
            <wp:simplePos x="0" y="0"/>
            <wp:positionH relativeFrom="column">
              <wp:posOffset>-457200</wp:posOffset>
            </wp:positionH>
            <wp:positionV relativeFrom="paragraph">
              <wp:posOffset>118110</wp:posOffset>
            </wp:positionV>
            <wp:extent cx="2171700" cy="389890"/>
            <wp:effectExtent l="0" t="0" r="0" b="0"/>
            <wp:wrapSquare wrapText="bothSides"/>
            <wp:docPr id="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DB">
        <w:t xml:space="preserve">This Easy Read document is about the </w:t>
      </w:r>
      <w:r w:rsidR="00AB2EDB">
        <w:rPr>
          <w:b/>
          <w:bCs/>
        </w:rPr>
        <w:t>Survivor Experiences Service</w:t>
      </w:r>
      <w:r w:rsidR="00AB2EDB">
        <w:t>.</w:t>
      </w:r>
    </w:p>
    <w:p w14:paraId="269E54A2" w14:textId="572B4B47" w:rsidR="00AB2EDB" w:rsidRDefault="00AB2EDB" w:rsidP="00E02C06"/>
    <w:p w14:paraId="1F64CEA8" w14:textId="6913FDC3" w:rsidR="00AB2EDB" w:rsidRDefault="00182DC2" w:rsidP="00E02C0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D4D166F" wp14:editId="59D3DEB6">
                <wp:simplePos x="0" y="0"/>
                <wp:positionH relativeFrom="column">
                  <wp:posOffset>2179320</wp:posOffset>
                </wp:positionH>
                <wp:positionV relativeFrom="paragraph">
                  <wp:posOffset>217805</wp:posOffset>
                </wp:positionV>
                <wp:extent cx="3599815" cy="3185160"/>
                <wp:effectExtent l="0" t="0" r="635" b="0"/>
                <wp:wrapNone/>
                <wp:docPr id="142438466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18516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8459A" id="Rectangle 1" o:spid="_x0000_s1026" alt="&quot;&quot;" style="position:absolute;margin-left:171.6pt;margin-top:17.15pt;width:283.45pt;height:250.8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" fillcolor="#5b8047" stroked="f" strokeweight="1pt">
                <v:fill opacity="13107f"/>
              </v:rect>
            </w:pict>
          </mc:Fallback>
        </mc:AlternateContent>
      </w:r>
    </w:p>
    <w:p w14:paraId="260712D7" w14:textId="2FC574A1" w:rsidR="00AB2EDB" w:rsidRDefault="003468B8" w:rsidP="00E02C06">
      <w:r>
        <w:rPr>
          <w:noProof/>
        </w:rPr>
        <w:drawing>
          <wp:anchor distT="0" distB="0" distL="114300" distR="114300" simplePos="0" relativeHeight="251993088" behindDoc="0" locked="0" layoutInCell="1" allowOverlap="1" wp14:anchorId="4945709A" wp14:editId="7DC51933">
            <wp:simplePos x="0" y="0"/>
            <wp:positionH relativeFrom="margin">
              <wp:posOffset>-457200</wp:posOffset>
            </wp:positionH>
            <wp:positionV relativeFrom="margin">
              <wp:posOffset>3322320</wp:posOffset>
            </wp:positionV>
            <wp:extent cx="217932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336" y="21258"/>
                <wp:lineTo x="21336" y="0"/>
                <wp:lineTo x="0" y="0"/>
              </wp:wrapPolygon>
            </wp:wrapThrough>
            <wp:docPr id="1368710771" name="Picture 1368710771" descr="Two people talking to each other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6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DB">
        <w:t xml:space="preserve">The </w:t>
      </w:r>
      <w:r w:rsidR="00AB2EDB">
        <w:rPr>
          <w:b/>
          <w:bCs/>
        </w:rPr>
        <w:t xml:space="preserve">Survivor Experiences Service </w:t>
      </w:r>
      <w:r w:rsidR="00AB2EDB">
        <w:t>is for:</w:t>
      </w:r>
    </w:p>
    <w:p w14:paraId="6733406D" w14:textId="1E2FEDE0" w:rsidR="00AB2EDB" w:rsidRDefault="00AB2EDB" w:rsidP="00AB2EDB">
      <w:pPr>
        <w:pStyle w:val="Listtoplevel"/>
      </w:pPr>
      <w:r>
        <w:t xml:space="preserve">people who experienced </w:t>
      </w:r>
      <w:r>
        <w:rPr>
          <w:b/>
          <w:bCs/>
        </w:rPr>
        <w:t>abuse</w:t>
      </w:r>
      <w:r>
        <w:t xml:space="preserve"> when they were </w:t>
      </w:r>
      <w:r>
        <w:rPr>
          <w:b/>
          <w:bCs/>
        </w:rPr>
        <w:t>in care</w:t>
      </w:r>
    </w:p>
    <w:p w14:paraId="3F6C082A" w14:textId="72DC1B6B" w:rsidR="00AB2EDB" w:rsidRDefault="00AB2EDB" w:rsidP="00AB2EDB">
      <w:pPr>
        <w:pStyle w:val="Listtoplevel"/>
      </w:pPr>
      <w:r>
        <w:t xml:space="preserve">whānau / family of </w:t>
      </w:r>
      <w:r>
        <w:rPr>
          <w:b/>
          <w:bCs/>
        </w:rPr>
        <w:t>survivors</w:t>
      </w:r>
    </w:p>
    <w:p w14:paraId="5ABE02BC" w14:textId="67AFD612" w:rsidR="00AB2EDB" w:rsidRDefault="00AB2EDB" w:rsidP="00AB2EDB">
      <w:pPr>
        <w:pStyle w:val="Listtoplevel"/>
      </w:pPr>
      <w:r>
        <w:t xml:space="preserve">close supporters of </w:t>
      </w:r>
      <w:r>
        <w:rPr>
          <w:b/>
          <w:bCs/>
        </w:rPr>
        <w:t>survivors</w:t>
      </w:r>
      <w:r>
        <w:t>.</w:t>
      </w:r>
    </w:p>
    <w:p w14:paraId="0ACDE345" w14:textId="5FB46BDF" w:rsidR="00AB2EDB" w:rsidRDefault="003468B8" w:rsidP="00AB2EDB">
      <w:r>
        <w:rPr>
          <w:noProof/>
        </w:rPr>
        <w:drawing>
          <wp:anchor distT="0" distB="0" distL="114300" distR="114300" simplePos="0" relativeHeight="251895808" behindDoc="0" locked="0" layoutInCell="1" allowOverlap="1" wp14:anchorId="60C4AE34" wp14:editId="059E752A">
            <wp:simplePos x="0" y="0"/>
            <wp:positionH relativeFrom="margin">
              <wp:posOffset>-91440</wp:posOffset>
            </wp:positionH>
            <wp:positionV relativeFrom="margin">
              <wp:posOffset>5924550</wp:posOffset>
            </wp:positionV>
            <wp:extent cx="1728470" cy="1626870"/>
            <wp:effectExtent l="0" t="0" r="508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used As Child M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8FE23" w14:textId="58530160" w:rsidR="00AB2EDB" w:rsidRDefault="00ED4F97" w:rsidP="00AB2ED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7D23218" wp14:editId="257F4BCF">
                <wp:simplePos x="0" y="0"/>
                <wp:positionH relativeFrom="column">
                  <wp:posOffset>2171700</wp:posOffset>
                </wp:positionH>
                <wp:positionV relativeFrom="paragraph">
                  <wp:posOffset>260985</wp:posOffset>
                </wp:positionV>
                <wp:extent cx="3600000" cy="1104900"/>
                <wp:effectExtent l="0" t="0" r="635" b="0"/>
                <wp:wrapNone/>
                <wp:docPr id="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049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16C74" id="Rectangle 1" o:spid="_x0000_s1026" alt="&quot;&quot;" style="position:absolute;margin-left:171pt;margin-top:20.55pt;width:283.45pt;height:87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" fillcolor="#5b8047" stroked="f" strokeweight="1pt">
                <v:fill opacity="13107f"/>
              </v:rect>
            </w:pict>
          </mc:Fallback>
        </mc:AlternateContent>
      </w:r>
    </w:p>
    <w:p w14:paraId="367CF9C5" w14:textId="69B6FD3E" w:rsidR="00AB2EDB" w:rsidRDefault="003A3473" w:rsidP="00AB2EDB">
      <w:r>
        <w:rPr>
          <w:b/>
          <w:bCs/>
        </w:rPr>
        <w:t>Survivors</w:t>
      </w:r>
      <w:r>
        <w:t xml:space="preserve"> are people who experienced abuse when they were in care.</w:t>
      </w:r>
    </w:p>
    <w:p w14:paraId="1A8795C3" w14:textId="5E890FF0" w:rsidR="003A3473" w:rsidRDefault="003A3473" w:rsidP="00AB2EDB"/>
    <w:p w14:paraId="4B354992" w14:textId="565448A5" w:rsidR="003A3473" w:rsidRDefault="003A3473" w:rsidP="00AB2EDB"/>
    <w:p w14:paraId="7A73BD47" w14:textId="453136BE" w:rsidR="003A3473" w:rsidRDefault="003A3473" w:rsidP="00AB2EDB"/>
    <w:p w14:paraId="0C0DEADF" w14:textId="7A65023F" w:rsidR="003A3473" w:rsidRDefault="003468B8" w:rsidP="00AB2EDB">
      <w:r w:rsidRPr="00F312A9">
        <w:rPr>
          <w:rFonts w:cs="Arial"/>
          <w:noProof/>
        </w:rPr>
        <w:lastRenderedPageBreak/>
        <w:drawing>
          <wp:anchor distT="0" distB="0" distL="0" distR="0" simplePos="0" relativeHeight="251897856" behindDoc="0" locked="0" layoutInCell="1" allowOverlap="1" wp14:anchorId="17290A51" wp14:editId="59BC2170">
            <wp:simplePos x="0" y="0"/>
            <wp:positionH relativeFrom="page">
              <wp:posOffset>914400</wp:posOffset>
            </wp:positionH>
            <wp:positionV relativeFrom="page">
              <wp:posOffset>1181100</wp:posOffset>
            </wp:positionV>
            <wp:extent cx="1257300" cy="1854814"/>
            <wp:effectExtent l="0" t="0" r="0" b="0"/>
            <wp:wrapNone/>
            <wp:docPr id="5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5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02AD08D" wp14:editId="1F8C1413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600000" cy="6858000"/>
                <wp:effectExtent l="0" t="0" r="635" b="0"/>
                <wp:wrapNone/>
                <wp:docPr id="2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858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A4AA" id="Rectangle 1" o:spid="_x0000_s1026" alt="&quot;&quot;" style="position:absolute;margin-left:171pt;margin-top:-9pt;width:283.45pt;height:540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" fillcolor="#5b8047" stroked="f" strokeweight="1pt">
                <v:fill opacity="13107f"/>
              </v:rect>
            </w:pict>
          </mc:Fallback>
        </mc:AlternateContent>
      </w:r>
      <w:r w:rsidR="003A3473">
        <w:rPr>
          <w:b/>
          <w:bCs/>
        </w:rPr>
        <w:t xml:space="preserve">Abuse </w:t>
      </w:r>
      <w:r w:rsidR="003A3473">
        <w:t>can be:</w:t>
      </w:r>
    </w:p>
    <w:p w14:paraId="08846F11" w14:textId="778D14D4" w:rsidR="003A3473" w:rsidRDefault="003A3473" w:rsidP="003A3473">
      <w:pPr>
        <w:pStyle w:val="Listtoplevel"/>
      </w:pPr>
      <w:r>
        <w:rPr>
          <w:b/>
          <w:bCs/>
        </w:rPr>
        <w:t>physical</w:t>
      </w:r>
      <w:r>
        <w:t xml:space="preserve"> – hurting your body by doing things like:</w:t>
      </w:r>
    </w:p>
    <w:p w14:paraId="0B28CE90" w14:textId="47CEF5FF" w:rsidR="003A3473" w:rsidRDefault="003A3473" w:rsidP="003A3473">
      <w:pPr>
        <w:pStyle w:val="Listsecondlevel"/>
      </w:pPr>
      <w:r>
        <w:t>kicking you</w:t>
      </w:r>
    </w:p>
    <w:p w14:paraId="69C01B4A" w14:textId="0753D159" w:rsidR="003A3473" w:rsidRPr="00ED4F97" w:rsidRDefault="003A3473" w:rsidP="003A3473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hitting you</w:t>
      </w:r>
    </w:p>
    <w:p w14:paraId="223F592F" w14:textId="66561DE8" w:rsidR="003A3473" w:rsidRDefault="002A1B68" w:rsidP="003A3473">
      <w:pPr>
        <w:pStyle w:val="Listtoplevel"/>
      </w:pPr>
      <w:r w:rsidRPr="00F312A9">
        <w:rPr>
          <w:rFonts w:cs="Arial"/>
        </w:rPr>
        <w:drawing>
          <wp:anchor distT="0" distB="0" distL="0" distR="0" simplePos="0" relativeHeight="251899904" behindDoc="0" locked="0" layoutInCell="1" allowOverlap="1" wp14:anchorId="5562EBDC" wp14:editId="0C58BA7E">
            <wp:simplePos x="0" y="0"/>
            <wp:positionH relativeFrom="page">
              <wp:posOffset>744220</wp:posOffset>
            </wp:positionH>
            <wp:positionV relativeFrom="page">
              <wp:posOffset>3992880</wp:posOffset>
            </wp:positionV>
            <wp:extent cx="1702039" cy="1371600"/>
            <wp:effectExtent l="0" t="0" r="0" b="0"/>
            <wp:wrapNone/>
            <wp:docPr id="6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473">
        <w:rPr>
          <w:b/>
          <w:bCs/>
        </w:rPr>
        <w:t>sexual</w:t>
      </w:r>
      <w:r w:rsidR="003A3473">
        <w:t xml:space="preserve"> – doing sexual things that you do not want like:</w:t>
      </w:r>
    </w:p>
    <w:p w14:paraId="56B896B0" w14:textId="76F9C060" w:rsidR="003A3473" w:rsidRDefault="003A3473" w:rsidP="003A3473">
      <w:pPr>
        <w:pStyle w:val="Listsecondlevel"/>
      </w:pPr>
      <w:r>
        <w:t>touching your body</w:t>
      </w:r>
    </w:p>
    <w:p w14:paraId="3A26E427" w14:textId="25FC2D6A" w:rsidR="003A3473" w:rsidRDefault="002A1B68" w:rsidP="003A3473">
      <w:pPr>
        <w:pStyle w:val="Listparagraph2"/>
        <w:rPr>
          <w:lang w:eastAsia="en-US"/>
        </w:rPr>
      </w:pPr>
      <w:r w:rsidRPr="00F312A9">
        <w:rPr>
          <w:rFonts w:cs="Arial"/>
          <w:noProof/>
        </w:rPr>
        <w:drawing>
          <wp:anchor distT="0" distB="0" distL="0" distR="0" simplePos="0" relativeHeight="251901952" behindDoc="0" locked="0" layoutInCell="1" allowOverlap="1" wp14:anchorId="0060FAB0" wp14:editId="6EF9F6D3">
            <wp:simplePos x="0" y="0"/>
            <wp:positionH relativeFrom="page">
              <wp:posOffset>743234</wp:posOffset>
            </wp:positionH>
            <wp:positionV relativeFrom="page">
              <wp:posOffset>5911850</wp:posOffset>
            </wp:positionV>
            <wp:extent cx="1771106" cy="1366809"/>
            <wp:effectExtent l="0" t="0" r="635" b="5080"/>
            <wp:wrapNone/>
            <wp:docPr id="7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106" cy="136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473" w:rsidRPr="00ED4F97">
        <w:rPr>
          <w:shd w:val="clear" w:color="auto" w:fill="auto"/>
          <w:lang w:eastAsia="en-US"/>
        </w:rPr>
        <w:t>touching your private parts</w:t>
      </w:r>
    </w:p>
    <w:p w14:paraId="0A475C67" w14:textId="2F7B3DBC" w:rsidR="003A3473" w:rsidRDefault="003A3473" w:rsidP="003A3473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kissing you</w:t>
      </w:r>
    </w:p>
    <w:p w14:paraId="75AB63CA" w14:textId="374F4BCF" w:rsidR="003A3473" w:rsidRDefault="003A3473" w:rsidP="003A3473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making you have sex – this is called rape.</w:t>
      </w:r>
    </w:p>
    <w:p w14:paraId="4E54856F" w14:textId="0072A02C" w:rsidR="003A3473" w:rsidRDefault="003A3473" w:rsidP="003A3473"/>
    <w:p w14:paraId="48776504" w14:textId="276B2AAA" w:rsidR="003A3473" w:rsidRDefault="003A3473" w:rsidP="003A3473"/>
    <w:p w14:paraId="55508363" w14:textId="0CCD5FAF" w:rsidR="003A3473" w:rsidRDefault="003A3473" w:rsidP="003A3473"/>
    <w:p w14:paraId="3DDC7392" w14:textId="4D4A8E51" w:rsidR="003A3473" w:rsidRDefault="003A3473" w:rsidP="003A3473"/>
    <w:p w14:paraId="404290F1" w14:textId="54BF4D62" w:rsidR="003A3473" w:rsidRDefault="003A3473" w:rsidP="003A3473"/>
    <w:p w14:paraId="4A088EA7" w14:textId="455585A4" w:rsidR="003A3473" w:rsidRDefault="003A3473" w:rsidP="003A3473"/>
    <w:p w14:paraId="7CF4D0C5" w14:textId="5A7187EE" w:rsidR="003A3473" w:rsidRPr="003A3473" w:rsidRDefault="00ED4F97" w:rsidP="003A3473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0416EB" wp14:editId="2DCEF809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600000" cy="4832350"/>
                <wp:effectExtent l="0" t="0" r="635" b="6350"/>
                <wp:wrapNone/>
                <wp:docPr id="2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83235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54802" id="Rectangle 1" o:spid="_x0000_s1026" alt="&quot;&quot;" style="position:absolute;margin-left:171pt;margin-top:-9pt;width:283.45pt;height:380.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" fillcolor="#5b8047" stroked="f" strokeweight="1pt">
                <v:fill opacity="13107f"/>
              </v:rect>
            </w:pict>
          </mc:Fallback>
        </mc:AlternateContent>
      </w:r>
      <w:r w:rsidR="003A3473">
        <w:rPr>
          <w:b/>
          <w:bCs/>
        </w:rPr>
        <w:t>Abuse</w:t>
      </w:r>
      <w:r w:rsidR="003A3473">
        <w:t xml:space="preserve"> can also be:</w:t>
      </w:r>
    </w:p>
    <w:p w14:paraId="6CEBB3CE" w14:textId="69799BBD" w:rsidR="003A3473" w:rsidRDefault="002A1B68" w:rsidP="003A3473">
      <w:pPr>
        <w:pStyle w:val="Listtoplevel"/>
      </w:pPr>
      <w:r w:rsidRPr="00F312A9">
        <w:rPr>
          <w:rFonts w:cs="Arial"/>
        </w:rPr>
        <w:drawing>
          <wp:anchor distT="0" distB="0" distL="0" distR="0" simplePos="0" relativeHeight="251904000" behindDoc="0" locked="0" layoutInCell="1" allowOverlap="1" wp14:anchorId="695668CF" wp14:editId="19206EE9">
            <wp:simplePos x="0" y="0"/>
            <wp:positionH relativeFrom="page">
              <wp:posOffset>477861</wp:posOffset>
            </wp:positionH>
            <wp:positionV relativeFrom="page">
              <wp:posOffset>1569720</wp:posOffset>
            </wp:positionV>
            <wp:extent cx="1943100" cy="1361044"/>
            <wp:effectExtent l="0" t="0" r="0" b="0"/>
            <wp:wrapNone/>
            <wp:docPr id="8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473">
        <w:rPr>
          <w:b/>
          <w:bCs/>
        </w:rPr>
        <w:t>emotional</w:t>
      </w:r>
      <w:r w:rsidR="003A3473">
        <w:t xml:space="preserve"> – doing things like:</w:t>
      </w:r>
    </w:p>
    <w:p w14:paraId="08E5EF2D" w14:textId="4CB8D2BE" w:rsidR="003A3473" w:rsidRDefault="003A3473" w:rsidP="003A3473">
      <w:pPr>
        <w:pStyle w:val="Listsecondlevel"/>
      </w:pPr>
      <w:r>
        <w:t>yelling</w:t>
      </w:r>
    </w:p>
    <w:p w14:paraId="0E1B2C3D" w14:textId="26890FC1" w:rsidR="003A3473" w:rsidRPr="003A3473" w:rsidRDefault="003A3473" w:rsidP="003A3473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saying things to you that are not nice</w:t>
      </w:r>
    </w:p>
    <w:p w14:paraId="19EF5DFE" w14:textId="47D88443" w:rsidR="003A3473" w:rsidRDefault="0041381A" w:rsidP="003A3473">
      <w:pPr>
        <w:pStyle w:val="Listtoplevel"/>
      </w:pPr>
      <w:r w:rsidRPr="00F312A9">
        <w:rPr>
          <w:rFonts w:cs="Arial"/>
        </w:rPr>
        <w:drawing>
          <wp:anchor distT="0" distB="0" distL="0" distR="0" simplePos="0" relativeHeight="251906048" behindDoc="0" locked="0" layoutInCell="1" allowOverlap="1" wp14:anchorId="51F8CE86" wp14:editId="01462491">
            <wp:simplePos x="0" y="0"/>
            <wp:positionH relativeFrom="page">
              <wp:posOffset>660400</wp:posOffset>
            </wp:positionH>
            <wp:positionV relativeFrom="page">
              <wp:posOffset>3714750</wp:posOffset>
            </wp:positionV>
            <wp:extent cx="1758950" cy="1562805"/>
            <wp:effectExtent l="0" t="0" r="0" b="0"/>
            <wp:wrapNone/>
            <wp:docPr id="25" name="image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56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473">
        <w:rPr>
          <w:b/>
          <w:bCs/>
        </w:rPr>
        <w:t>neglect</w:t>
      </w:r>
      <w:r w:rsidR="003A3473">
        <w:t xml:space="preserve"> – </w:t>
      </w:r>
      <w:r>
        <w:t>not giving you</w:t>
      </w:r>
      <w:r w:rsidR="003A3473">
        <w:t>:</w:t>
      </w:r>
    </w:p>
    <w:p w14:paraId="4ADB8873" w14:textId="0C4BAC2D" w:rsidR="003A3473" w:rsidRDefault="003A3473" w:rsidP="003A3473">
      <w:pPr>
        <w:pStyle w:val="Listsecondlevel"/>
      </w:pPr>
      <w:r>
        <w:t>the things you need</w:t>
      </w:r>
    </w:p>
    <w:p w14:paraId="4CABAD1F" w14:textId="453F5158" w:rsidR="003A3473" w:rsidRDefault="003A3473" w:rsidP="003A3473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the care you need.</w:t>
      </w:r>
      <w:r>
        <w:rPr>
          <w:lang w:eastAsia="en-US"/>
        </w:rPr>
        <w:t xml:space="preserve"> </w:t>
      </w:r>
    </w:p>
    <w:p w14:paraId="24C63537" w14:textId="05E2C712" w:rsidR="003A3473" w:rsidRDefault="003A3473" w:rsidP="003A3473"/>
    <w:p w14:paraId="67FBBC40" w14:textId="37F193B1" w:rsidR="003A3473" w:rsidRDefault="0041381A" w:rsidP="003A3473">
      <w:r w:rsidRPr="00F312A9">
        <w:rPr>
          <w:rFonts w:cs="Arial"/>
          <w:noProof/>
        </w:rPr>
        <w:drawing>
          <wp:anchor distT="0" distB="0" distL="0" distR="0" simplePos="0" relativeHeight="251908096" behindDoc="0" locked="0" layoutInCell="1" allowOverlap="1" wp14:anchorId="3D1A51F6" wp14:editId="248F5866">
            <wp:simplePos x="0" y="0"/>
            <wp:positionH relativeFrom="page">
              <wp:posOffset>800100</wp:posOffset>
            </wp:positionH>
            <wp:positionV relativeFrom="page">
              <wp:posOffset>6277610</wp:posOffset>
            </wp:positionV>
            <wp:extent cx="1583055" cy="1250950"/>
            <wp:effectExtent l="0" t="0" r="0" b="6350"/>
            <wp:wrapNone/>
            <wp:docPr id="31" name="image2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5E345583" wp14:editId="5A03658A">
                <wp:simplePos x="0" y="0"/>
                <wp:positionH relativeFrom="column">
                  <wp:posOffset>2171700</wp:posOffset>
                </wp:positionH>
                <wp:positionV relativeFrom="paragraph">
                  <wp:posOffset>231775</wp:posOffset>
                </wp:positionV>
                <wp:extent cx="3600000" cy="1485900"/>
                <wp:effectExtent l="0" t="0" r="635" b="0"/>
                <wp:wrapNone/>
                <wp:docPr id="2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859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89B28" id="Rectangle 1" o:spid="_x0000_s1026" alt="&quot;&quot;" style="position:absolute;margin-left:171pt;margin-top:18.25pt;width:283.45pt;height:117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" fillcolor="#5b8047" stroked="f" strokeweight="1pt">
                <v:fill opacity="13107f"/>
              </v:rect>
            </w:pict>
          </mc:Fallback>
        </mc:AlternateContent>
      </w:r>
    </w:p>
    <w:p w14:paraId="0F60889E" w14:textId="1C1049F2" w:rsidR="003A3473" w:rsidRDefault="003A3473" w:rsidP="003A3473">
      <w:r>
        <w:t xml:space="preserve">Being </w:t>
      </w:r>
      <w:r>
        <w:rPr>
          <w:b/>
          <w:bCs/>
        </w:rPr>
        <w:t xml:space="preserve">in care </w:t>
      </w:r>
      <w:r>
        <w:t xml:space="preserve">means the Government or a </w:t>
      </w:r>
      <w:r>
        <w:rPr>
          <w:b/>
          <w:bCs/>
        </w:rPr>
        <w:t>faith-based institution</w:t>
      </w:r>
      <w:r>
        <w:t xml:space="preserve"> was in charge of looking after you. </w:t>
      </w:r>
    </w:p>
    <w:p w14:paraId="7A2E99A4" w14:textId="7244C810" w:rsidR="003A3473" w:rsidRDefault="00CF33A6" w:rsidP="003A3473">
      <w:r w:rsidRPr="00F312A9">
        <w:rPr>
          <w:rFonts w:cs="Arial"/>
          <w:noProof/>
        </w:rPr>
        <w:drawing>
          <wp:anchor distT="0" distB="0" distL="0" distR="0" simplePos="0" relativeHeight="251910144" behindDoc="0" locked="0" layoutInCell="1" allowOverlap="1" wp14:anchorId="029B5F18" wp14:editId="0C8F2D86">
            <wp:simplePos x="0" y="0"/>
            <wp:positionH relativeFrom="page">
              <wp:posOffset>1143000</wp:posOffset>
            </wp:positionH>
            <wp:positionV relativeFrom="page">
              <wp:posOffset>7934960</wp:posOffset>
            </wp:positionV>
            <wp:extent cx="992116" cy="1234058"/>
            <wp:effectExtent l="0" t="0" r="0" b="0"/>
            <wp:wrapNone/>
            <wp:docPr id="9" name="image1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16" cy="123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E6D70" w14:textId="164F10D0" w:rsidR="003A3473" w:rsidRDefault="00ED4F97" w:rsidP="003A347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CD509F6" wp14:editId="7CAE62EE">
                <wp:simplePos x="0" y="0"/>
                <wp:positionH relativeFrom="column">
                  <wp:posOffset>2171700</wp:posOffset>
                </wp:positionH>
                <wp:positionV relativeFrom="paragraph">
                  <wp:posOffset>294640</wp:posOffset>
                </wp:positionV>
                <wp:extent cx="3599815" cy="692150"/>
                <wp:effectExtent l="0" t="0" r="635" b="0"/>
                <wp:wrapNone/>
                <wp:docPr id="2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215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5CB2D" id="Rectangle 1" o:spid="_x0000_s1026" alt="&quot;&quot;" style="position:absolute;margin-left:171pt;margin-top:23.2pt;width:283.45pt;height:54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" fillcolor="#5b8047" stroked="f" strokeweight="1pt">
                <v:fill opacity="13107f"/>
              </v:rect>
            </w:pict>
          </mc:Fallback>
        </mc:AlternateContent>
      </w:r>
    </w:p>
    <w:p w14:paraId="63FC5332" w14:textId="26A736FB" w:rsidR="003A3473" w:rsidRDefault="003A3473" w:rsidP="003A3473">
      <w:r>
        <w:rPr>
          <w:b/>
          <w:bCs/>
        </w:rPr>
        <w:t>Faith-based institutions</w:t>
      </w:r>
      <w:r>
        <w:t xml:space="preserve"> are run by religious groups like churches. </w:t>
      </w:r>
    </w:p>
    <w:p w14:paraId="694DDED4" w14:textId="61FA0F8B" w:rsidR="003A3473" w:rsidRDefault="00B614C8" w:rsidP="003A34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4676E4D9" wp14:editId="31258D35">
                <wp:simplePos x="0" y="0"/>
                <wp:positionH relativeFrom="margin">
                  <wp:posOffset>2171700</wp:posOffset>
                </wp:positionH>
                <wp:positionV relativeFrom="paragraph">
                  <wp:posOffset>-114300</wp:posOffset>
                </wp:positionV>
                <wp:extent cx="3575050" cy="1143000"/>
                <wp:effectExtent l="0" t="0" r="6350" b="0"/>
                <wp:wrapNone/>
                <wp:docPr id="32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1143000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07C4D" id="Rectangle 13" o:spid="_x0000_s1026" alt="&quot;&quot;" style="position:absolute;margin-left:171pt;margin-top:-9pt;width:281.5pt;height:90pt;z-index:-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" fillcolor="#ffe48f" stroked="f" strokeweight="1pt">
                <w10:wrap anchorx="margin"/>
              </v:rect>
            </w:pict>
          </mc:Fallback>
        </mc:AlternateContent>
      </w:r>
      <w:r w:rsidR="002A1B68">
        <w:rPr>
          <w:b/>
          <w:bCs/>
          <w:noProof/>
        </w:rPr>
        <w:drawing>
          <wp:anchor distT="0" distB="0" distL="114300" distR="114300" simplePos="0" relativeHeight="251911168" behindDoc="0" locked="0" layoutInCell="1" allowOverlap="1" wp14:anchorId="4C958D56" wp14:editId="75E6A679">
            <wp:simplePos x="0" y="0"/>
            <wp:positionH relativeFrom="margin">
              <wp:posOffset>-114300</wp:posOffset>
            </wp:positionH>
            <wp:positionV relativeFrom="margin">
              <wp:posOffset>-228600</wp:posOffset>
            </wp:positionV>
            <wp:extent cx="1485900" cy="1485900"/>
            <wp:effectExtent l="0" t="0" r="0" b="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port Easy Read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473">
        <w:t xml:space="preserve">In this Easy Read document when we say </w:t>
      </w:r>
      <w:r w:rsidR="003A3473">
        <w:rPr>
          <w:b/>
          <w:bCs/>
        </w:rPr>
        <w:t xml:space="preserve">the </w:t>
      </w:r>
      <w:proofErr w:type="gramStart"/>
      <w:r w:rsidR="003A3473">
        <w:rPr>
          <w:b/>
          <w:bCs/>
        </w:rPr>
        <w:t>service</w:t>
      </w:r>
      <w:proofErr w:type="gramEnd"/>
      <w:r w:rsidR="003A3473">
        <w:t xml:space="preserve"> we mean the </w:t>
      </w:r>
      <w:r w:rsidR="003A3473">
        <w:rPr>
          <w:b/>
          <w:bCs/>
        </w:rPr>
        <w:t>Survivor Experiences Service</w:t>
      </w:r>
      <w:r w:rsidR="003A3473">
        <w:t>.</w:t>
      </w:r>
    </w:p>
    <w:p w14:paraId="737C307D" w14:textId="497DD7C9" w:rsidR="003A3473" w:rsidRDefault="003A3473">
      <w:pPr>
        <w:spacing w:line="240" w:lineRule="auto"/>
        <w:ind w:left="0"/>
      </w:pPr>
      <w:r>
        <w:br w:type="page"/>
      </w:r>
    </w:p>
    <w:p w14:paraId="585BEC66" w14:textId="2917C01B" w:rsidR="003A3473" w:rsidRPr="003A3473" w:rsidRDefault="003A3473" w:rsidP="003A3473">
      <w:pPr>
        <w:pStyle w:val="Heading1"/>
      </w:pPr>
      <w:r>
        <w:lastRenderedPageBreak/>
        <w:t>The Survivor Experiences Service</w:t>
      </w:r>
    </w:p>
    <w:p w14:paraId="3B714447" w14:textId="376BF436" w:rsidR="00AB2EDB" w:rsidRDefault="00AB2EDB" w:rsidP="003A3473"/>
    <w:p w14:paraId="438492C2" w14:textId="5B6F32D4" w:rsidR="003A3473" w:rsidRDefault="003468B8" w:rsidP="003A3473">
      <w:r w:rsidRPr="00F312A9">
        <w:rPr>
          <w:noProof/>
        </w:rPr>
        <w:drawing>
          <wp:anchor distT="0" distB="0" distL="114300" distR="114300" simplePos="0" relativeHeight="251913216" behindDoc="0" locked="0" layoutInCell="1" allowOverlap="1" wp14:anchorId="72B3BF8D" wp14:editId="4B17BF55">
            <wp:simplePos x="0" y="0"/>
            <wp:positionH relativeFrom="margin">
              <wp:posOffset>-137160</wp:posOffset>
            </wp:positionH>
            <wp:positionV relativeFrom="margin">
              <wp:posOffset>1412240</wp:posOffset>
            </wp:positionV>
            <wp:extent cx="1723390" cy="964565"/>
            <wp:effectExtent l="0" t="0" r="0" b="6985"/>
            <wp:wrapSquare wrapText="bothSides"/>
            <wp:docPr id="21300726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yal Commission of Inquiry into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962AD" w14:textId="5EF68138" w:rsidR="003A3473" w:rsidRDefault="00696D3A" w:rsidP="003A3473">
      <w:r>
        <w:t>New Zealand had a</w:t>
      </w:r>
      <w:r>
        <w:rPr>
          <w:b/>
          <w:bCs/>
        </w:rPr>
        <w:t xml:space="preserve"> Royal Commission of Inquiry into Abuse in Care</w:t>
      </w:r>
      <w:r>
        <w:t>.</w:t>
      </w:r>
    </w:p>
    <w:p w14:paraId="6E096827" w14:textId="09DFB118" w:rsidR="00696D3A" w:rsidRDefault="00696D3A" w:rsidP="003A3473"/>
    <w:p w14:paraId="293FF017" w14:textId="5BD7C7D3" w:rsidR="00696D3A" w:rsidRDefault="00802340" w:rsidP="003A347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E7C794E" wp14:editId="634DCA21">
                <wp:simplePos x="0" y="0"/>
                <wp:positionH relativeFrom="column">
                  <wp:posOffset>2179320</wp:posOffset>
                </wp:positionH>
                <wp:positionV relativeFrom="paragraph">
                  <wp:posOffset>202565</wp:posOffset>
                </wp:positionV>
                <wp:extent cx="3599815" cy="1600200"/>
                <wp:effectExtent l="0" t="0" r="635" b="0"/>
                <wp:wrapNone/>
                <wp:docPr id="2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600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F6591" id="Rectangle 1" o:spid="_x0000_s1026" alt="&quot;&quot;" style="position:absolute;margin-left:171.6pt;margin-top:15.95pt;width:283.45pt;height:126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" fillcolor="#5b8047" stroked="f" strokeweight="1pt">
                <v:fill opacity="13107f"/>
              </v:rect>
            </w:pict>
          </mc:Fallback>
        </mc:AlternateContent>
      </w:r>
      <w:r w:rsidR="003B0315">
        <w:rPr>
          <w:noProof/>
        </w:rPr>
        <w:drawing>
          <wp:anchor distT="0" distB="0" distL="114300" distR="114300" simplePos="0" relativeHeight="251915264" behindDoc="0" locked="0" layoutInCell="1" allowOverlap="1" wp14:anchorId="08A07210" wp14:editId="2BE40B90">
            <wp:simplePos x="0" y="0"/>
            <wp:positionH relativeFrom="margin">
              <wp:posOffset>-45720</wp:posOffset>
            </wp:positionH>
            <wp:positionV relativeFrom="margin">
              <wp:posOffset>2987040</wp:posOffset>
            </wp:positionV>
            <wp:extent cx="1508760" cy="1508760"/>
            <wp:effectExtent l="0" t="0" r="0" b="0"/>
            <wp:wrapSquare wrapText="bothSides"/>
            <wp:docPr id="622214798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14798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A91F8" w14:textId="4214AAF5" w:rsidR="00696D3A" w:rsidRDefault="00696D3A" w:rsidP="00696D3A">
      <w:r>
        <w:t xml:space="preserve">The </w:t>
      </w:r>
      <w:r>
        <w:rPr>
          <w:b/>
          <w:bCs/>
        </w:rPr>
        <w:t>Royal Commission of Inquiry into Abuse in Care</w:t>
      </w:r>
      <w:r>
        <w:t xml:space="preserve"> found out information about how people were hurt in care.</w:t>
      </w:r>
    </w:p>
    <w:p w14:paraId="4ADD7673" w14:textId="57A819C1" w:rsidR="00696D3A" w:rsidRDefault="00696D3A" w:rsidP="00696D3A"/>
    <w:p w14:paraId="07C97F8C" w14:textId="68887AA3" w:rsidR="00696D3A" w:rsidRDefault="003B0315" w:rsidP="00696D3A">
      <w:r>
        <w:rPr>
          <w:noProof/>
        </w:rPr>
        <w:drawing>
          <wp:anchor distT="0" distB="0" distL="114300" distR="114300" simplePos="0" relativeHeight="251920384" behindDoc="0" locked="0" layoutInCell="1" allowOverlap="1" wp14:anchorId="56DB3F79" wp14:editId="7EF4287C">
            <wp:simplePos x="0" y="0"/>
            <wp:positionH relativeFrom="margin">
              <wp:posOffset>-45720</wp:posOffset>
            </wp:positionH>
            <wp:positionV relativeFrom="margin">
              <wp:posOffset>5113020</wp:posOffset>
            </wp:positionV>
            <wp:extent cx="1462405" cy="1600200"/>
            <wp:effectExtent l="0" t="0" r="4445" b="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use Tell Other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59E4" w14:textId="7C7D2885" w:rsidR="00696D3A" w:rsidRDefault="00696D3A" w:rsidP="00696D3A">
      <w:r>
        <w:t>The Royal Commission said that survivors need to be able to:</w:t>
      </w:r>
    </w:p>
    <w:p w14:paraId="0954E399" w14:textId="23E4B18C" w:rsidR="00696D3A" w:rsidRDefault="00696D3A" w:rsidP="003B0315">
      <w:pPr>
        <w:pStyle w:val="Listtoplevel"/>
        <w:ind w:right="-330"/>
      </w:pPr>
      <w:r w:rsidRPr="003B0315">
        <w:t>share</w:t>
      </w:r>
      <w:r w:rsidR="003B0315">
        <w:t xml:space="preserve"> / talk about</w:t>
      </w:r>
      <w:r>
        <w:rPr>
          <w:b/>
          <w:bCs/>
        </w:rPr>
        <w:t xml:space="preserve"> </w:t>
      </w:r>
      <w:r>
        <w:t>their experiences</w:t>
      </w:r>
    </w:p>
    <w:p w14:paraId="3A2FD07A" w14:textId="73ECA8A2" w:rsidR="00696D3A" w:rsidRDefault="003B0315" w:rsidP="00696D3A">
      <w:pPr>
        <w:pStyle w:val="Listtoplevel"/>
      </w:pPr>
      <w:r>
        <w:rPr>
          <w:b/>
          <w:bCs/>
        </w:rPr>
        <w:drawing>
          <wp:anchor distT="0" distB="0" distL="114300" distR="114300" simplePos="0" relativeHeight="251919360" behindDoc="0" locked="0" layoutInCell="1" allowOverlap="1" wp14:anchorId="4283BBA3" wp14:editId="486EC56B">
            <wp:simplePos x="0" y="0"/>
            <wp:positionH relativeFrom="margin">
              <wp:posOffset>267335</wp:posOffset>
            </wp:positionH>
            <wp:positionV relativeFrom="margin">
              <wp:posOffset>7294880</wp:posOffset>
            </wp:positionV>
            <wp:extent cx="1143000" cy="1450975"/>
            <wp:effectExtent l="0" t="0" r="0" b="0"/>
            <wp:wrapSquare wrapText="bothSides"/>
            <wp:docPr id="48189874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9874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D3A">
        <w:t xml:space="preserve">easily get their </w:t>
      </w:r>
      <w:r w:rsidR="00696D3A">
        <w:rPr>
          <w:b/>
          <w:bCs/>
        </w:rPr>
        <w:t xml:space="preserve">records </w:t>
      </w:r>
      <w:r w:rsidR="00696D3A">
        <w:t>from their time in care</w:t>
      </w:r>
    </w:p>
    <w:p w14:paraId="175B1F55" w14:textId="438593DD" w:rsidR="00696D3A" w:rsidRDefault="00696D3A" w:rsidP="00696D3A">
      <w:pPr>
        <w:pStyle w:val="Listtoplevel"/>
      </w:pPr>
      <w:r>
        <w:t xml:space="preserve">have support to understand their </w:t>
      </w:r>
      <w:r w:rsidRPr="003B0315">
        <w:t>records</w:t>
      </w:r>
      <w:r>
        <w:t>.</w:t>
      </w:r>
    </w:p>
    <w:p w14:paraId="63D651DA" w14:textId="14559F11" w:rsidR="00696D3A" w:rsidRDefault="004542CC" w:rsidP="00696D3A">
      <w:r w:rsidRPr="00190696">
        <w:rPr>
          <w:rFonts w:cs="Arial"/>
          <w:b/>
          <w:bCs/>
          <w:noProof/>
          <w:sz w:val="30"/>
        </w:rPr>
        <w:lastRenderedPageBreak/>
        <w:drawing>
          <wp:anchor distT="0" distB="0" distL="114300" distR="114300" simplePos="0" relativeHeight="251988992" behindDoc="0" locked="0" layoutInCell="1" allowOverlap="1" wp14:anchorId="57F28D07" wp14:editId="768F8332">
            <wp:simplePos x="0" y="0"/>
            <wp:positionH relativeFrom="margin">
              <wp:posOffset>106680</wp:posOffset>
            </wp:positionH>
            <wp:positionV relativeFrom="margin">
              <wp:posOffset>-121920</wp:posOffset>
            </wp:positionV>
            <wp:extent cx="1028700" cy="1150620"/>
            <wp:effectExtent l="0" t="0" r="0" b="0"/>
            <wp:wrapSquare wrapText="bothSides"/>
            <wp:docPr id="65391625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4213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A86A5FA" wp14:editId="73137F9C">
                <wp:simplePos x="0" y="0"/>
                <wp:positionH relativeFrom="column">
                  <wp:posOffset>2171700</wp:posOffset>
                </wp:positionH>
                <wp:positionV relativeFrom="paragraph">
                  <wp:posOffset>-128270</wp:posOffset>
                </wp:positionV>
                <wp:extent cx="3599815" cy="895350"/>
                <wp:effectExtent l="0" t="0" r="635" b="0"/>
                <wp:wrapNone/>
                <wp:docPr id="2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9535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B8E39" id="Rectangle 1" o:spid="_x0000_s1026" alt="&quot;&quot;" style="position:absolute;margin-left:171pt;margin-top:-10.1pt;width:283.45pt;height:70.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" fillcolor="#5b8047" stroked="f" strokeweight="1pt">
                <v:fill opacity="13107f"/>
              </v:rect>
            </w:pict>
          </mc:Fallback>
        </mc:AlternateContent>
      </w:r>
      <w:r w:rsidR="00696D3A">
        <w:rPr>
          <w:b/>
          <w:bCs/>
        </w:rPr>
        <w:t xml:space="preserve">Records </w:t>
      </w:r>
      <w:r w:rsidR="00696D3A">
        <w:t>are written information about when you were in care.</w:t>
      </w:r>
    </w:p>
    <w:p w14:paraId="4EF55279" w14:textId="4A242588" w:rsidR="00696D3A" w:rsidRDefault="00696D3A" w:rsidP="00696D3A"/>
    <w:p w14:paraId="58C7396A" w14:textId="2D9D439B" w:rsidR="00696D3A" w:rsidRDefault="00696D3A" w:rsidP="00696D3A"/>
    <w:p w14:paraId="0BA7F5D7" w14:textId="573DDCC0" w:rsidR="00696D3A" w:rsidRDefault="004542CC" w:rsidP="00696D3A">
      <w:r>
        <w:rPr>
          <w:noProof/>
        </w:rPr>
        <w:drawing>
          <wp:anchor distT="0" distB="0" distL="114300" distR="114300" simplePos="0" relativeHeight="251925504" behindDoc="0" locked="0" layoutInCell="1" allowOverlap="1" wp14:anchorId="18B4FA64" wp14:editId="26DBDA15">
            <wp:simplePos x="0" y="0"/>
            <wp:positionH relativeFrom="column">
              <wp:posOffset>-456565</wp:posOffset>
            </wp:positionH>
            <wp:positionV relativeFrom="paragraph">
              <wp:posOffset>177165</wp:posOffset>
            </wp:positionV>
            <wp:extent cx="2171700" cy="389890"/>
            <wp:effectExtent l="0" t="0" r="0" b="0"/>
            <wp:wrapSquare wrapText="bothSides"/>
            <wp:docPr id="1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D3A">
        <w:t xml:space="preserve">The Survivor Experiences Service was started to </w:t>
      </w:r>
      <w:r w:rsidR="008636CB">
        <w:t>support people to do</w:t>
      </w:r>
      <w:r w:rsidR="00696D3A">
        <w:t xml:space="preserve"> these things.</w:t>
      </w:r>
    </w:p>
    <w:p w14:paraId="3203C5EE" w14:textId="430F4126" w:rsidR="00696D3A" w:rsidRDefault="004542CC" w:rsidP="008636CB">
      <w:pPr>
        <w:ind w:left="0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5A44263E" wp14:editId="2F3BC39F">
            <wp:simplePos x="0" y="0"/>
            <wp:positionH relativeFrom="margin">
              <wp:posOffset>-266700</wp:posOffset>
            </wp:positionH>
            <wp:positionV relativeFrom="margin">
              <wp:posOffset>2863215</wp:posOffset>
            </wp:positionV>
            <wp:extent cx="1828800" cy="1292860"/>
            <wp:effectExtent l="0" t="0" r="0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unselling-support-talking (1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D77F4" w14:textId="68D0C1F1" w:rsidR="004542CC" w:rsidRDefault="004542CC" w:rsidP="008636CB">
      <w:pPr>
        <w:ind w:left="0"/>
      </w:pPr>
    </w:p>
    <w:p w14:paraId="3774DF9F" w14:textId="359B7614" w:rsidR="00696D3A" w:rsidRDefault="00696D3A" w:rsidP="00696D3A">
      <w:r>
        <w:t>The Survivor Experiences Service has 2 services</w:t>
      </w:r>
      <w:r w:rsidR="004542CC">
        <w:t xml:space="preserve"> called the:</w:t>
      </w:r>
    </w:p>
    <w:p w14:paraId="07A2778A" w14:textId="6FDAC864" w:rsidR="00696D3A" w:rsidRDefault="004542CC" w:rsidP="00696D3A">
      <w:pPr>
        <w:pStyle w:val="Listtoplevel"/>
      </w:pPr>
      <w:r>
        <w:rPr>
          <w:b/>
          <w:bCs/>
        </w:rPr>
        <w:drawing>
          <wp:anchor distT="0" distB="0" distL="114300" distR="114300" simplePos="0" relativeHeight="251922432" behindDoc="0" locked="0" layoutInCell="1" allowOverlap="1" wp14:anchorId="1C5457A6" wp14:editId="17738F9F">
            <wp:simplePos x="0" y="0"/>
            <wp:positionH relativeFrom="margin">
              <wp:posOffset>-72390</wp:posOffset>
            </wp:positionH>
            <wp:positionV relativeFrom="margin">
              <wp:posOffset>4488180</wp:posOffset>
            </wp:positionV>
            <wp:extent cx="1394460" cy="1143000"/>
            <wp:effectExtent l="0" t="0" r="0" b="0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ument_type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E6">
        <w:t xml:space="preserve">sharing </w:t>
      </w:r>
      <w:r w:rsidR="00696D3A">
        <w:t>experiences service</w:t>
      </w:r>
    </w:p>
    <w:p w14:paraId="0018BFB0" w14:textId="5280995B" w:rsidR="00696D3A" w:rsidRDefault="005911E6" w:rsidP="00696D3A">
      <w:pPr>
        <w:pStyle w:val="Listtoplevel"/>
      </w:pPr>
      <w:r>
        <w:t xml:space="preserve">records </w:t>
      </w:r>
      <w:r w:rsidR="00696D3A">
        <w:t>support service.</w:t>
      </w:r>
    </w:p>
    <w:p w14:paraId="3832FDFE" w14:textId="2F66F955" w:rsidR="00696D3A" w:rsidRDefault="00696D3A" w:rsidP="00696D3A"/>
    <w:p w14:paraId="4E38A054" w14:textId="4E52D9E2" w:rsidR="00696D3A" w:rsidRDefault="00696D3A" w:rsidP="00696D3A"/>
    <w:p w14:paraId="521AC9E7" w14:textId="67E14546" w:rsidR="00696D3A" w:rsidRDefault="004542CC" w:rsidP="00696D3A">
      <w:r>
        <w:rPr>
          <w:noProof/>
        </w:rPr>
        <w:drawing>
          <wp:anchor distT="0" distB="0" distL="114300" distR="114300" simplePos="0" relativeHeight="251923456" behindDoc="0" locked="0" layoutInCell="1" allowOverlap="1" wp14:anchorId="145411B5" wp14:editId="44227523">
            <wp:simplePos x="0" y="0"/>
            <wp:positionH relativeFrom="margin">
              <wp:posOffset>-78105</wp:posOffset>
            </wp:positionH>
            <wp:positionV relativeFrom="margin">
              <wp:posOffset>6141720</wp:posOffset>
            </wp:positionV>
            <wp:extent cx="1543685" cy="1257300"/>
            <wp:effectExtent l="0" t="0" r="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ort service provid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96D3A">
        <w:t>All of</w:t>
      </w:r>
      <w:proofErr w:type="gramEnd"/>
      <w:r w:rsidR="00696D3A">
        <w:t xml:space="preserve"> the support from the Survivor Experiences Service is:</w:t>
      </w:r>
    </w:p>
    <w:p w14:paraId="361A2579" w14:textId="1E197D7D" w:rsidR="00696D3A" w:rsidRDefault="00696D3A" w:rsidP="00696D3A">
      <w:pPr>
        <w:pStyle w:val="Listtoplevel"/>
      </w:pPr>
      <w:r>
        <w:t>safe</w:t>
      </w:r>
    </w:p>
    <w:p w14:paraId="282F9CE5" w14:textId="72420FA2" w:rsidR="00696D3A" w:rsidRDefault="00696D3A" w:rsidP="00696D3A">
      <w:pPr>
        <w:pStyle w:val="Listtoplevel"/>
      </w:pPr>
      <w:r>
        <w:t>supportive</w:t>
      </w:r>
    </w:p>
    <w:p w14:paraId="10A2D935" w14:textId="280DB156" w:rsidR="00696D3A" w:rsidRPr="00696D3A" w:rsidRDefault="00696D3A" w:rsidP="00696D3A">
      <w:pPr>
        <w:pStyle w:val="Listtoplevel"/>
      </w:pPr>
      <w:r>
        <w:rPr>
          <w:b/>
          <w:bCs/>
        </w:rPr>
        <w:t>confidential</w:t>
      </w:r>
      <w:r w:rsidR="004542CC">
        <w:rPr>
          <w:b/>
          <w:bCs/>
        </w:rPr>
        <w:t>.</w:t>
      </w:r>
    </w:p>
    <w:p w14:paraId="7AF83E28" w14:textId="5AA20841" w:rsidR="00696D3A" w:rsidRDefault="003C6094" w:rsidP="00696D3A">
      <w:r>
        <w:rPr>
          <w:b/>
          <w:bCs/>
          <w:noProof/>
        </w:rPr>
        <w:drawing>
          <wp:anchor distT="0" distB="0" distL="114300" distR="114300" simplePos="0" relativeHeight="251931648" behindDoc="0" locked="0" layoutInCell="1" allowOverlap="1" wp14:anchorId="217AAC3F" wp14:editId="295005A9">
            <wp:simplePos x="0" y="0"/>
            <wp:positionH relativeFrom="margin">
              <wp:posOffset>44450</wp:posOffset>
            </wp:positionH>
            <wp:positionV relativeFrom="margin">
              <wp:posOffset>7431405</wp:posOffset>
            </wp:positionV>
            <wp:extent cx="1143000" cy="1617345"/>
            <wp:effectExtent l="0" t="0" r="0" b="1905"/>
            <wp:wrapSquare wrapText="bothSides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sh-confidentia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4A4DA" w14:textId="6A9698F6" w:rsidR="00696D3A" w:rsidRDefault="00AD1EE1" w:rsidP="00696D3A">
      <w:r>
        <w:rPr>
          <w:b/>
          <w:bCs/>
          <w:noProof/>
        </w:rPr>
        <w:lastRenderedPageBreak/>
        <w:drawing>
          <wp:anchor distT="0" distB="0" distL="114300" distR="114300" simplePos="0" relativeHeight="251995136" behindDoc="0" locked="0" layoutInCell="1" allowOverlap="1" wp14:anchorId="2E76FC65" wp14:editId="72ACD0F4">
            <wp:simplePos x="0" y="0"/>
            <wp:positionH relativeFrom="margin">
              <wp:posOffset>411480</wp:posOffset>
            </wp:positionH>
            <wp:positionV relativeFrom="margin">
              <wp:posOffset>-213360</wp:posOffset>
            </wp:positionV>
            <wp:extent cx="1033780" cy="1463040"/>
            <wp:effectExtent l="0" t="0" r="0" b="3810"/>
            <wp:wrapSquare wrapText="bothSides"/>
            <wp:docPr id="1255443123" name="Picture 1255443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sh-confidentia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2AD831C8" wp14:editId="3CAFC6B5">
                <wp:simplePos x="0" y="0"/>
                <wp:positionH relativeFrom="column">
                  <wp:posOffset>2202180</wp:posOffset>
                </wp:positionH>
                <wp:positionV relativeFrom="paragraph">
                  <wp:posOffset>-127635</wp:posOffset>
                </wp:positionV>
                <wp:extent cx="3599815" cy="1143000"/>
                <wp:effectExtent l="0" t="0" r="635" b="0"/>
                <wp:wrapNone/>
                <wp:docPr id="3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3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7B2E5" id="Rectangle 1" o:spid="_x0000_s1026" alt="&quot;&quot;" style="position:absolute;margin-left:173.4pt;margin-top:-10.05pt;width:283.45pt;height:90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" fillcolor="#5b8047" stroked="f" strokeweight="1pt">
                <v:fill opacity="13107f"/>
              </v:rect>
            </w:pict>
          </mc:Fallback>
        </mc:AlternateContent>
      </w:r>
      <w:r w:rsidR="00696D3A">
        <w:rPr>
          <w:b/>
          <w:bCs/>
        </w:rPr>
        <w:t xml:space="preserve">Confidential </w:t>
      </w:r>
      <w:r w:rsidR="00696D3A">
        <w:t xml:space="preserve">means the people </w:t>
      </w:r>
      <w:r w:rsidR="00A61419">
        <w:t>a survivor talks</w:t>
      </w:r>
      <w:r w:rsidR="00696D3A">
        <w:t xml:space="preserve"> to will not tell other people what the survivor said.</w:t>
      </w:r>
    </w:p>
    <w:p w14:paraId="1CB73019" w14:textId="6B5EAEBD" w:rsidR="004542CC" w:rsidRDefault="00AD1EE1" w:rsidP="00696D3A"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2E563A11" wp14:editId="7E6A4CA9">
                <wp:simplePos x="0" y="0"/>
                <wp:positionH relativeFrom="column">
                  <wp:posOffset>-76200</wp:posOffset>
                </wp:positionH>
                <wp:positionV relativeFrom="paragraph">
                  <wp:posOffset>356870</wp:posOffset>
                </wp:positionV>
                <wp:extent cx="2059940" cy="1456690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940" cy="1456690"/>
                          <a:chOff x="0" y="0"/>
                          <a:chExt cx="2059940" cy="145669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1456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Cross 41"/>
                        <wps:cNvSpPr/>
                        <wps:spPr>
                          <a:xfrm rot="2691764">
                            <a:off x="1092200" y="342900"/>
                            <a:ext cx="800100" cy="800100"/>
                          </a:xfrm>
                          <a:prstGeom prst="plus">
                            <a:avLst>
                              <a:gd name="adj" fmla="val 4246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4F64B" id="Group 42" o:spid="_x0000_s1026" alt="&quot;&quot;" style="position:absolute;margin-left:-6pt;margin-top:28.1pt;width:162.2pt;height:114.7pt;z-index:251934720" coordsize="20599,14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">
                <v:shape id="Picture 38" o:spid="_x0000_s1027" type="#_x0000_t75" style="position:absolute;width:20599;height:1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">
                  <v:imagedata r:id="rId42" o:title="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Cross 41" o:spid="_x0000_s1028" type="#_x0000_t11" style="position:absolute;left:10922;top:3429;width:8001;height:8001;rotation:29401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" adj="9171" fillcolor="red" strokecolor="red" strokeweight="1pt"/>
              </v:group>
            </w:pict>
          </mc:Fallback>
        </mc:AlternateContent>
      </w:r>
    </w:p>
    <w:p w14:paraId="23CE52AC" w14:textId="16F4C6CF" w:rsidR="00AD1EE1" w:rsidRDefault="00AD1EE1" w:rsidP="00696D3A"/>
    <w:p w14:paraId="7F938858" w14:textId="41F96186" w:rsidR="004542CC" w:rsidRDefault="004542CC" w:rsidP="00696D3A">
      <w:r>
        <w:t xml:space="preserve">The </w:t>
      </w:r>
      <w:r w:rsidR="00AD1EE1">
        <w:t>support</w:t>
      </w:r>
      <w:r>
        <w:t xml:space="preserve"> from </w:t>
      </w:r>
      <w:r w:rsidR="00AD1EE1">
        <w:t xml:space="preserve">Survivor Experiences Service is free / does not cost you any money. </w:t>
      </w:r>
    </w:p>
    <w:p w14:paraId="654DBDCC" w14:textId="159A8B25" w:rsidR="004542CC" w:rsidRDefault="004542CC" w:rsidP="00696D3A"/>
    <w:p w14:paraId="6771CE72" w14:textId="64D8D12C" w:rsidR="004542CC" w:rsidRDefault="003B2C82" w:rsidP="00696D3A">
      <w:r w:rsidRPr="003B2C82">
        <w:rPr>
          <w:noProof/>
        </w:rPr>
        <w:drawing>
          <wp:anchor distT="0" distB="0" distL="114300" distR="114300" simplePos="0" relativeHeight="251997184" behindDoc="0" locked="0" layoutInCell="1" allowOverlap="1" wp14:anchorId="72A0D182" wp14:editId="47DBF017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569720" cy="1569720"/>
            <wp:effectExtent l="0" t="0" r="0" b="0"/>
            <wp:wrapNone/>
            <wp:docPr id="102882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281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20A90" w14:textId="5D4F0525" w:rsidR="00034960" w:rsidRDefault="00696D3A" w:rsidP="00696D3A">
      <w:r>
        <w:t xml:space="preserve">The Survivor Experiences Service will meet any needs you have so you can use the service. </w:t>
      </w:r>
    </w:p>
    <w:p w14:paraId="215FE485" w14:textId="250B9888" w:rsidR="00034960" w:rsidRDefault="00034960" w:rsidP="00696D3A"/>
    <w:p w14:paraId="6C0DA172" w14:textId="06CADB2C" w:rsidR="00034960" w:rsidRDefault="00034960" w:rsidP="00696D3A"/>
    <w:p w14:paraId="5A5AC181" w14:textId="1710C157" w:rsidR="00034960" w:rsidRDefault="003B2C82" w:rsidP="00696D3A">
      <w:r>
        <w:rPr>
          <w:noProof/>
        </w:rPr>
        <w:drawing>
          <wp:anchor distT="0" distB="0" distL="114300" distR="114300" simplePos="0" relativeHeight="251937792" behindDoc="0" locked="0" layoutInCell="1" allowOverlap="1" wp14:anchorId="18E0C7D3" wp14:editId="5085C2A8">
            <wp:simplePos x="0" y="0"/>
            <wp:positionH relativeFrom="margin">
              <wp:posOffset>-80010</wp:posOffset>
            </wp:positionH>
            <wp:positionV relativeFrom="margin">
              <wp:posOffset>5448300</wp:posOffset>
            </wp:positionV>
            <wp:extent cx="1714500" cy="1714500"/>
            <wp:effectExtent l="0" t="0" r="0" b="0"/>
            <wp:wrapSquare wrapText="bothSides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ngata Whaikaha disabled Māori disability grou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60">
        <w:t>This could be needs to do with:</w:t>
      </w:r>
    </w:p>
    <w:p w14:paraId="6F69B8BF" w14:textId="2E5C5794" w:rsidR="00034960" w:rsidRDefault="00034960" w:rsidP="00034960">
      <w:pPr>
        <w:pStyle w:val="Listtoplevel"/>
      </w:pPr>
      <w:r>
        <w:t>disability</w:t>
      </w:r>
    </w:p>
    <w:p w14:paraId="342C9FC2" w14:textId="0D893C86" w:rsidR="00034960" w:rsidRDefault="00034960" w:rsidP="00034960">
      <w:pPr>
        <w:pStyle w:val="Listtoplevel"/>
      </w:pPr>
      <w:r>
        <w:t>health</w:t>
      </w:r>
    </w:p>
    <w:p w14:paraId="74E03973" w14:textId="224D95DF" w:rsidR="00034960" w:rsidRDefault="003B2C82" w:rsidP="00034960">
      <w:pPr>
        <w:pStyle w:val="Listtoplevel"/>
      </w:pPr>
      <w:r>
        <w:drawing>
          <wp:anchor distT="0" distB="0" distL="114300" distR="114300" simplePos="0" relativeHeight="251999232" behindDoc="0" locked="0" layoutInCell="1" allowOverlap="1" wp14:anchorId="073F6D19" wp14:editId="58ADD94E">
            <wp:simplePos x="0" y="0"/>
            <wp:positionH relativeFrom="margin">
              <wp:posOffset>0</wp:posOffset>
            </wp:positionH>
            <wp:positionV relativeFrom="margin">
              <wp:posOffset>7421880</wp:posOffset>
            </wp:positionV>
            <wp:extent cx="1920240" cy="1415415"/>
            <wp:effectExtent l="0" t="0" r="3810" b="0"/>
            <wp:wrapThrough wrapText="bothSides">
              <wp:wrapPolygon edited="0">
                <wp:start x="0" y="0"/>
                <wp:lineTo x="0" y="21222"/>
                <wp:lineTo x="21429" y="21222"/>
                <wp:lineTo x="21429" y="0"/>
                <wp:lineTo x="0" y="0"/>
              </wp:wrapPolygon>
            </wp:wrapThrough>
            <wp:docPr id="1187484373" name="Picture 1187484373" descr="Two people talking to each other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6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60">
        <w:t>communicating</w:t>
      </w:r>
    </w:p>
    <w:p w14:paraId="3E718775" w14:textId="386F5646" w:rsidR="00034960" w:rsidRDefault="00034960" w:rsidP="00034960">
      <w:pPr>
        <w:pStyle w:val="Listtoplevel"/>
      </w:pPr>
      <w:r>
        <w:t>understanding</w:t>
      </w:r>
    </w:p>
    <w:p w14:paraId="43D31F4D" w14:textId="6AD98919" w:rsidR="00034960" w:rsidRDefault="00034960" w:rsidP="003B2C82">
      <w:pPr>
        <w:pStyle w:val="Listtoplevel"/>
      </w:pPr>
      <w:r>
        <w:t>remembering.</w:t>
      </w:r>
      <w:r w:rsidR="0001014D">
        <w:drawing>
          <wp:anchor distT="0" distB="0" distL="114300" distR="114300" simplePos="0" relativeHeight="251940864" behindDoc="0" locked="0" layoutInCell="1" allowOverlap="1" wp14:anchorId="0E39DEA1" wp14:editId="254917F8">
            <wp:simplePos x="0" y="0"/>
            <wp:positionH relativeFrom="margin">
              <wp:posOffset>0</wp:posOffset>
            </wp:positionH>
            <wp:positionV relativeFrom="margin">
              <wp:posOffset>6375400</wp:posOffset>
            </wp:positionV>
            <wp:extent cx="1371600" cy="1399540"/>
            <wp:effectExtent l="0" t="0" r="0" b="0"/>
            <wp:wrapSquare wrapText="bothSides"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ccess Needs Tick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8FB66" w14:textId="17287D4B" w:rsidR="00034960" w:rsidRDefault="00034960" w:rsidP="00034960">
      <w:pPr>
        <w:pStyle w:val="Heading1"/>
      </w:pPr>
      <w:r>
        <w:lastRenderedPageBreak/>
        <w:t>The sharing experiences service</w:t>
      </w:r>
    </w:p>
    <w:p w14:paraId="453A29CD" w14:textId="486ADD58" w:rsidR="00696D3A" w:rsidRDefault="00696D3A" w:rsidP="00034960">
      <w:r>
        <w:t xml:space="preserve"> </w:t>
      </w:r>
    </w:p>
    <w:p w14:paraId="46BA5FD8" w14:textId="7E3D63C1" w:rsidR="00034960" w:rsidRDefault="0001014D" w:rsidP="00034960">
      <w:r>
        <w:rPr>
          <w:noProof/>
        </w:rPr>
        <w:drawing>
          <wp:anchor distT="0" distB="0" distL="114300" distR="114300" simplePos="0" relativeHeight="251942912" behindDoc="0" locked="0" layoutInCell="1" allowOverlap="1" wp14:anchorId="31EE3008" wp14:editId="41D824A1">
            <wp:simplePos x="0" y="0"/>
            <wp:positionH relativeFrom="margin">
              <wp:posOffset>0</wp:posOffset>
            </wp:positionH>
            <wp:positionV relativeFrom="margin">
              <wp:posOffset>1143000</wp:posOffset>
            </wp:positionV>
            <wp:extent cx="1371600" cy="1290320"/>
            <wp:effectExtent l="0" t="0" r="0" b="5080"/>
            <wp:wrapSquare wrapText="bothSides"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used As Child Ma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F5D61" w14:textId="1AF94D2E" w:rsidR="00034960" w:rsidRDefault="00034960" w:rsidP="00034960">
      <w:r>
        <w:t>The sharing experiences service is for:</w:t>
      </w:r>
    </w:p>
    <w:p w14:paraId="33A8E033" w14:textId="714F8FF5" w:rsidR="00034960" w:rsidRDefault="0001014D" w:rsidP="00034960">
      <w:pPr>
        <w:pStyle w:val="Listtoplevel"/>
      </w:pPr>
      <w:r w:rsidRPr="00F312A9">
        <w:rPr>
          <w:rFonts w:cs="Arial"/>
        </w:rPr>
        <w:drawing>
          <wp:anchor distT="0" distB="0" distL="0" distR="0" simplePos="0" relativeHeight="251944960" behindDoc="0" locked="0" layoutInCell="1" allowOverlap="1" wp14:anchorId="13895589" wp14:editId="694FD174">
            <wp:simplePos x="0" y="0"/>
            <wp:positionH relativeFrom="page">
              <wp:posOffset>882650</wp:posOffset>
            </wp:positionH>
            <wp:positionV relativeFrom="page">
              <wp:posOffset>3581400</wp:posOffset>
            </wp:positionV>
            <wp:extent cx="1431282" cy="1257300"/>
            <wp:effectExtent l="0" t="0" r="0" b="0"/>
            <wp:wrapNone/>
            <wp:docPr id="49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8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60">
        <w:t>survivors</w:t>
      </w:r>
    </w:p>
    <w:p w14:paraId="4C83C92A" w14:textId="42154820" w:rsidR="00034960" w:rsidRDefault="00034960" w:rsidP="00034960">
      <w:pPr>
        <w:pStyle w:val="Listtoplevel"/>
      </w:pPr>
      <w:r>
        <w:t xml:space="preserve">whānau / </w:t>
      </w:r>
      <w:r w:rsidR="005911E6">
        <w:t xml:space="preserve">families </w:t>
      </w:r>
      <w:r>
        <w:t>of survivors</w:t>
      </w:r>
    </w:p>
    <w:p w14:paraId="77FC3405" w14:textId="0A021CCE" w:rsidR="00034960" w:rsidRDefault="00034960" w:rsidP="00034960">
      <w:pPr>
        <w:pStyle w:val="Listtoplevel"/>
      </w:pPr>
      <w:r>
        <w:t>close supporters of survivors.</w:t>
      </w:r>
    </w:p>
    <w:p w14:paraId="6E7F5C82" w14:textId="671D0119" w:rsidR="00034960" w:rsidRDefault="0001014D" w:rsidP="00034960">
      <w:r w:rsidRPr="00EF3FFB">
        <w:rPr>
          <w:rFonts w:cs="Arial"/>
          <w:noProof/>
          <w:sz w:val="30"/>
        </w:rPr>
        <w:drawing>
          <wp:anchor distT="0" distB="0" distL="114300" distR="114300" simplePos="0" relativeHeight="251947008" behindDoc="0" locked="0" layoutInCell="1" allowOverlap="1" wp14:anchorId="01C0EE70" wp14:editId="2FC795C0">
            <wp:simplePos x="0" y="0"/>
            <wp:positionH relativeFrom="margin">
              <wp:posOffset>-29845</wp:posOffset>
            </wp:positionH>
            <wp:positionV relativeFrom="margin">
              <wp:posOffset>4231005</wp:posOffset>
            </wp:positionV>
            <wp:extent cx="1416050" cy="1416050"/>
            <wp:effectExtent l="0" t="0" r="0" b="0"/>
            <wp:wrapSquare wrapText="bothSides"/>
            <wp:docPr id="6054393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39368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D362E" w14:textId="159546CE" w:rsidR="00034960" w:rsidRDefault="00034960" w:rsidP="00034960"/>
    <w:p w14:paraId="06DE1546" w14:textId="4D2C8D3B" w:rsidR="00034960" w:rsidRDefault="00034960" w:rsidP="00034960">
      <w:r>
        <w:t>You can share your experiences by:</w:t>
      </w:r>
    </w:p>
    <w:p w14:paraId="22F6BC58" w14:textId="6D3F8880" w:rsidR="00034960" w:rsidRDefault="0001014D" w:rsidP="00034960">
      <w:pPr>
        <w:pStyle w:val="Listtoplevel"/>
      </w:pPr>
      <w:r w:rsidRPr="00F312A9">
        <w:rPr>
          <w:rFonts w:cs="Arial"/>
        </w:rPr>
        <w:drawing>
          <wp:anchor distT="0" distB="0" distL="0" distR="0" simplePos="0" relativeHeight="251949056" behindDoc="0" locked="0" layoutInCell="1" allowOverlap="1" wp14:anchorId="1F811115" wp14:editId="740EFC66">
            <wp:simplePos x="0" y="0"/>
            <wp:positionH relativeFrom="page">
              <wp:posOffset>882650</wp:posOffset>
            </wp:positionH>
            <wp:positionV relativeFrom="page">
              <wp:posOffset>6516370</wp:posOffset>
            </wp:positionV>
            <wp:extent cx="1539023" cy="1217676"/>
            <wp:effectExtent l="0" t="0" r="0" b="0"/>
            <wp:wrapNone/>
            <wp:docPr id="373848194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023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960">
        <w:t>writing about them</w:t>
      </w:r>
    </w:p>
    <w:p w14:paraId="72995D72" w14:textId="2E6F6F58" w:rsidR="00034960" w:rsidRDefault="00034960" w:rsidP="00034960">
      <w:pPr>
        <w:pStyle w:val="Listtoplevel"/>
      </w:pPr>
      <w:r>
        <w:t xml:space="preserve">talking with </w:t>
      </w:r>
      <w:r w:rsidRPr="00034960">
        <w:t>trained</w:t>
      </w:r>
      <w:r>
        <w:t xml:space="preserve"> people who will listen. </w:t>
      </w:r>
    </w:p>
    <w:p w14:paraId="0DCFAD3F" w14:textId="5CF99114" w:rsidR="00034960" w:rsidRDefault="00034960" w:rsidP="00034960"/>
    <w:p w14:paraId="6F74097B" w14:textId="4DC23A0A" w:rsidR="00034960" w:rsidRDefault="0001014D" w:rsidP="00034960">
      <w:pPr>
        <w:ind w:left="0"/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6445F0B9" wp14:editId="69D042C3">
            <wp:simplePos x="0" y="0"/>
            <wp:positionH relativeFrom="margin">
              <wp:posOffset>-234950</wp:posOffset>
            </wp:positionH>
            <wp:positionV relativeFrom="margin">
              <wp:posOffset>7312660</wp:posOffset>
            </wp:positionV>
            <wp:extent cx="1828800" cy="1292860"/>
            <wp:effectExtent l="0" t="0" r="0" b="0"/>
            <wp:wrapSquare wrapText="bothSides"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unselling-support-talking (1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640A508A" wp14:editId="5E1EF863">
                <wp:simplePos x="0" y="0"/>
                <wp:positionH relativeFrom="column">
                  <wp:posOffset>2171700</wp:posOffset>
                </wp:positionH>
                <wp:positionV relativeFrom="paragraph">
                  <wp:posOffset>264160</wp:posOffset>
                </wp:positionV>
                <wp:extent cx="3599815" cy="1143000"/>
                <wp:effectExtent l="0" t="0" r="635" b="0"/>
                <wp:wrapNone/>
                <wp:docPr id="3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3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3EFEF" id="Rectangle 1" o:spid="_x0000_s1026" alt="&quot;&quot;" style="position:absolute;margin-left:171pt;margin-top:20.8pt;width:283.45pt;height:90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" fillcolor="#5b8047" stroked="f" strokeweight="1pt">
                <v:fill opacity="13107f"/>
              </v:rect>
            </w:pict>
          </mc:Fallback>
        </mc:AlternateContent>
      </w:r>
    </w:p>
    <w:p w14:paraId="69583B6E" w14:textId="05F97320" w:rsidR="00034960" w:rsidRDefault="00034960" w:rsidP="00034960">
      <w:r>
        <w:t xml:space="preserve">When you talk with trained people who will listen this is called a </w:t>
      </w:r>
      <w:r>
        <w:rPr>
          <w:b/>
          <w:bCs/>
        </w:rPr>
        <w:t>private session</w:t>
      </w:r>
      <w:r>
        <w:t>.</w:t>
      </w:r>
    </w:p>
    <w:p w14:paraId="7F2D3125" w14:textId="03C342B2" w:rsidR="00034960" w:rsidRDefault="00034960" w:rsidP="00034960"/>
    <w:p w14:paraId="2A6BF2E1" w14:textId="659B9E2A" w:rsidR="00774A69" w:rsidRPr="0000000E" w:rsidRDefault="00595748" w:rsidP="00034960">
      <w:r>
        <w:rPr>
          <w:rFonts w:ascii="Aptos" w:hAnsi="Aptos"/>
          <w:noProof/>
          <w:lang w:val="en-US"/>
        </w:rPr>
        <w:lastRenderedPageBreak/>
        <w:drawing>
          <wp:anchor distT="0" distB="0" distL="114300" distR="114300" simplePos="0" relativeHeight="252006400" behindDoc="0" locked="0" layoutInCell="1" allowOverlap="1" wp14:anchorId="38A2BFDF" wp14:editId="5A73FAF9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1979930" cy="2865120"/>
            <wp:effectExtent l="19050" t="19050" r="20320" b="11430"/>
            <wp:wrapThrough wrapText="bothSides">
              <wp:wrapPolygon edited="0">
                <wp:start x="-208" y="-144"/>
                <wp:lineTo x="-208" y="21543"/>
                <wp:lineTo x="21614" y="21543"/>
                <wp:lineTo x="21614" y="-144"/>
                <wp:lineTo x="-208" y="-144"/>
              </wp:wrapPolygon>
            </wp:wrapThrough>
            <wp:docPr id="730545140" name="Picture 1" descr="A poster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45140" name="Picture 1" descr="A poster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960" w:rsidRPr="0000000E">
        <w:t xml:space="preserve">You can find </w:t>
      </w:r>
      <w:r w:rsidR="00F27B4D" w:rsidRPr="0000000E">
        <w:t xml:space="preserve">out more about private sessions in </w:t>
      </w:r>
      <w:r w:rsidR="005B58BE" w:rsidRPr="0000000E">
        <w:t xml:space="preserve">an Easy Read </w:t>
      </w:r>
      <w:r w:rsidR="00F27B4D" w:rsidRPr="0000000E">
        <w:t>document</w:t>
      </w:r>
      <w:r w:rsidR="00A53C55" w:rsidRPr="0000000E">
        <w:t xml:space="preserve"> called</w:t>
      </w:r>
      <w:r w:rsidR="006F345F" w:rsidRPr="0000000E">
        <w:t>:</w:t>
      </w:r>
      <w:r w:rsidR="00F27B4D" w:rsidRPr="0000000E">
        <w:t xml:space="preserve"> </w:t>
      </w:r>
    </w:p>
    <w:p w14:paraId="732CAC5E" w14:textId="18E007E5" w:rsidR="00774A69" w:rsidRPr="0000000E" w:rsidRDefault="00774A69" w:rsidP="00034960"/>
    <w:p w14:paraId="233B51F8" w14:textId="74227117" w:rsidR="00A53C55" w:rsidRPr="006B69F3" w:rsidRDefault="00A23BCA" w:rsidP="006B69F3">
      <w:pPr>
        <w:rPr>
          <w:rFonts w:eastAsia="Times New Roman" w:cs="Arial"/>
          <w:b/>
          <w:bCs/>
          <w:szCs w:val="32"/>
          <w:lang w:val="en-US"/>
        </w:rPr>
      </w:pPr>
      <w:r w:rsidRPr="00595748">
        <w:rPr>
          <w:rFonts w:eastAsia="Times New Roman" w:cs="Arial"/>
          <w:b/>
          <w:bCs/>
          <w:szCs w:val="32"/>
          <w:lang w:val="en-US"/>
        </w:rPr>
        <w:t xml:space="preserve">Information about the </w:t>
      </w:r>
      <w:r w:rsidR="006B69F3">
        <w:rPr>
          <w:rFonts w:eastAsia="Times New Roman" w:cs="Arial"/>
          <w:b/>
          <w:bCs/>
          <w:szCs w:val="32"/>
          <w:lang w:val="en-US"/>
        </w:rPr>
        <w:t>s</w:t>
      </w:r>
      <w:r w:rsidRPr="00595748">
        <w:rPr>
          <w:rFonts w:eastAsia="Times New Roman" w:cs="Arial"/>
          <w:b/>
          <w:bCs/>
          <w:szCs w:val="32"/>
          <w:lang w:val="en-US"/>
        </w:rPr>
        <w:t xml:space="preserve">haring </w:t>
      </w:r>
      <w:r w:rsidR="006B69F3">
        <w:rPr>
          <w:rFonts w:eastAsia="Times New Roman" w:cs="Arial"/>
          <w:b/>
          <w:bCs/>
          <w:szCs w:val="32"/>
          <w:lang w:val="en-US"/>
        </w:rPr>
        <w:t>e</w:t>
      </w:r>
      <w:r w:rsidRPr="00595748">
        <w:rPr>
          <w:rFonts w:eastAsia="Times New Roman" w:cs="Arial"/>
          <w:b/>
          <w:bCs/>
          <w:szCs w:val="32"/>
          <w:lang w:val="en-US"/>
        </w:rPr>
        <w:t xml:space="preserve">xperiences </w:t>
      </w:r>
      <w:r w:rsidR="006B69F3">
        <w:rPr>
          <w:rFonts w:eastAsia="Times New Roman" w:cs="Arial"/>
          <w:b/>
          <w:bCs/>
          <w:szCs w:val="32"/>
          <w:lang w:val="en-US"/>
        </w:rPr>
        <w:t>s</w:t>
      </w:r>
      <w:r w:rsidRPr="00595748">
        <w:rPr>
          <w:rFonts w:eastAsia="Times New Roman" w:cs="Arial"/>
          <w:b/>
          <w:bCs/>
          <w:szCs w:val="32"/>
          <w:lang w:val="en-US"/>
        </w:rPr>
        <w:t>ervice</w:t>
      </w:r>
    </w:p>
    <w:p w14:paraId="036B3EE8" w14:textId="64DF99EE" w:rsidR="00A53C55" w:rsidRDefault="00A53C55" w:rsidP="00B53AA6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65388171" w14:textId="77777777" w:rsidR="006B69F3" w:rsidRPr="0000000E" w:rsidRDefault="006B69F3" w:rsidP="00B53AA6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6A1145FC" w14:textId="3A7CD4F4" w:rsidR="00B53AA6" w:rsidRPr="0000000E" w:rsidRDefault="00595748" w:rsidP="00B53AA6">
      <w:pPr>
        <w:rPr>
          <w:rFonts w:eastAsia="Times New Roman"/>
          <w:b/>
          <w:bCs/>
          <w:shd w:val="clear" w:color="auto" w:fill="FFFFFF"/>
          <w:lang w:eastAsia="en-GB"/>
        </w:rPr>
      </w:pPr>
      <w:r w:rsidRPr="0000000E">
        <w:rPr>
          <w:noProof/>
          <w:lang w:eastAsia="en-GB"/>
        </w:rPr>
        <w:drawing>
          <wp:anchor distT="0" distB="0" distL="114300" distR="114300" simplePos="0" relativeHeight="252001280" behindDoc="1" locked="0" layoutInCell="1" allowOverlap="1" wp14:anchorId="6D41CF90" wp14:editId="0E453AA3">
            <wp:simplePos x="0" y="0"/>
            <wp:positionH relativeFrom="margin">
              <wp:posOffset>5715</wp:posOffset>
            </wp:positionH>
            <wp:positionV relativeFrom="paragraph">
              <wp:posOffset>320040</wp:posOffset>
            </wp:positionV>
            <wp:extent cx="1439545" cy="1439545"/>
            <wp:effectExtent l="0" t="0" r="8255" b="0"/>
            <wp:wrapNone/>
            <wp:docPr id="19417169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AA6" w:rsidRPr="0000000E">
        <w:rPr>
          <w:rFonts w:eastAsia="Times New Roman"/>
          <w:shd w:val="clear" w:color="auto" w:fill="FFFFFF"/>
          <w:lang w:eastAsia="en-GB"/>
        </w:rPr>
        <w:t xml:space="preserve">You can find this Easy Read on our </w:t>
      </w:r>
      <w:r w:rsidR="00B53AA6" w:rsidRPr="0000000E">
        <w:rPr>
          <w:rFonts w:eastAsia="Times New Roman"/>
          <w:b/>
          <w:bCs/>
          <w:shd w:val="clear" w:color="auto" w:fill="FFFFFF"/>
          <w:lang w:eastAsia="en-GB"/>
        </w:rPr>
        <w:t>website</w:t>
      </w:r>
      <w:r w:rsidR="00B53AA6" w:rsidRPr="0000000E">
        <w:rPr>
          <w:rFonts w:eastAsia="Times New Roman"/>
          <w:shd w:val="clear" w:color="auto" w:fill="FFFFFF"/>
          <w:lang w:eastAsia="en-GB"/>
        </w:rPr>
        <w:t>:</w:t>
      </w:r>
    </w:p>
    <w:p w14:paraId="33B6BAC0" w14:textId="6169FF87" w:rsidR="00B53AA6" w:rsidRPr="006F345F" w:rsidRDefault="00B53AA6" w:rsidP="00B53AA6">
      <w:pPr>
        <w:rPr>
          <w:rFonts w:eastAsia="Times New Roman"/>
          <w:highlight w:val="yellow"/>
          <w:shd w:val="clear" w:color="auto" w:fill="FFFFFF"/>
          <w:lang w:eastAsia="en-GB"/>
        </w:rPr>
      </w:pPr>
    </w:p>
    <w:p w14:paraId="18A22208" w14:textId="2DD89EF4" w:rsidR="00B53AA6" w:rsidRDefault="00BF47B7" w:rsidP="00034960">
      <w:r>
        <w:rPr>
          <w:b/>
          <w:bCs/>
        </w:rPr>
        <w:t>www.</w:t>
      </w:r>
      <w:r w:rsidRPr="00BF47B7">
        <w:rPr>
          <w:b/>
          <w:bCs/>
        </w:rPr>
        <w:t>survivorexperiences.govt.nz/disabled-survivors</w:t>
      </w:r>
    </w:p>
    <w:p w14:paraId="014EF0C7" w14:textId="4C77A835" w:rsidR="00F27B4D" w:rsidRPr="005B58BE" w:rsidRDefault="00F27B4D">
      <w:pPr>
        <w:spacing w:line="240" w:lineRule="auto"/>
        <w:ind w:left="0"/>
        <w:rPr>
          <w:lang w:val="en-NZ"/>
        </w:rPr>
      </w:pPr>
      <w:r>
        <w:br w:type="page"/>
      </w:r>
    </w:p>
    <w:p w14:paraId="257CCFA6" w14:textId="320FA45E" w:rsidR="00F27B4D" w:rsidRPr="00F27B4D" w:rsidRDefault="00F27B4D" w:rsidP="00F27B4D">
      <w:pPr>
        <w:pStyle w:val="Heading1"/>
      </w:pPr>
      <w:r>
        <w:lastRenderedPageBreak/>
        <w:t>The records support service</w:t>
      </w:r>
    </w:p>
    <w:p w14:paraId="76DF3FB3" w14:textId="3306474D" w:rsidR="00AB2EDB" w:rsidRDefault="00F44B83" w:rsidP="00F27B4D">
      <w:r>
        <w:rPr>
          <w:noProof/>
        </w:rPr>
        <w:drawing>
          <wp:anchor distT="0" distB="0" distL="114300" distR="114300" simplePos="0" relativeHeight="251954176" behindDoc="0" locked="0" layoutInCell="1" allowOverlap="1" wp14:anchorId="27F54505" wp14:editId="3B849526">
            <wp:simplePos x="0" y="0"/>
            <wp:positionH relativeFrom="margin">
              <wp:posOffset>-114300</wp:posOffset>
            </wp:positionH>
            <wp:positionV relativeFrom="margin">
              <wp:posOffset>1026160</wp:posOffset>
            </wp:positionV>
            <wp:extent cx="1371600" cy="1290320"/>
            <wp:effectExtent l="0" t="0" r="0" b="5080"/>
            <wp:wrapSquare wrapText="bothSides"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used As Child Ma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D3916" w14:textId="1B750A8A" w:rsidR="00F27B4D" w:rsidRDefault="00F27B4D" w:rsidP="00F27B4D"/>
    <w:p w14:paraId="0701BA1F" w14:textId="3121AF2C" w:rsidR="00F27B4D" w:rsidRDefault="00F27B4D" w:rsidP="00F27B4D">
      <w:r>
        <w:t>The records support service is for survivors.</w:t>
      </w:r>
    </w:p>
    <w:p w14:paraId="1A031D8B" w14:textId="27BE3EC9" w:rsidR="00F27B4D" w:rsidRDefault="00F27B4D" w:rsidP="00F27B4D"/>
    <w:p w14:paraId="4F27B0E4" w14:textId="0D781662" w:rsidR="00F27B4D" w:rsidRDefault="00F44B83" w:rsidP="00F27B4D">
      <w:r w:rsidRPr="00190696">
        <w:rPr>
          <w:rFonts w:cs="Arial"/>
          <w:b/>
          <w:bCs/>
          <w:noProof/>
          <w:sz w:val="30"/>
        </w:rPr>
        <w:drawing>
          <wp:anchor distT="0" distB="0" distL="114300" distR="114300" simplePos="0" relativeHeight="251956224" behindDoc="0" locked="0" layoutInCell="1" allowOverlap="1" wp14:anchorId="3C5BC1C3" wp14:editId="78FCAB03">
            <wp:simplePos x="0" y="0"/>
            <wp:positionH relativeFrom="margin">
              <wp:posOffset>-57150</wp:posOffset>
            </wp:positionH>
            <wp:positionV relativeFrom="margin">
              <wp:posOffset>2744470</wp:posOffset>
            </wp:positionV>
            <wp:extent cx="1301750" cy="1301750"/>
            <wp:effectExtent l="0" t="0" r="0" b="0"/>
            <wp:wrapSquare wrapText="bothSides"/>
            <wp:docPr id="17123421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4213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C9C93" w14:textId="517B97B7" w:rsidR="00F27B4D" w:rsidRDefault="00F27B4D" w:rsidP="00F27B4D">
      <w:r>
        <w:t>The service will support you to:</w:t>
      </w:r>
    </w:p>
    <w:p w14:paraId="67CD94C7" w14:textId="7D9E3AFE" w:rsidR="00F27B4D" w:rsidRDefault="00F44B83" w:rsidP="00F27B4D">
      <w:pPr>
        <w:pStyle w:val="Listtoplevel"/>
      </w:pPr>
      <w:r>
        <w:drawing>
          <wp:anchor distT="0" distB="0" distL="114300" distR="114300" simplePos="0" relativeHeight="251959296" behindDoc="0" locked="0" layoutInCell="1" allowOverlap="1" wp14:anchorId="1D42BFCF" wp14:editId="5487B2BB">
            <wp:simplePos x="0" y="0"/>
            <wp:positionH relativeFrom="margin">
              <wp:posOffset>-88900</wp:posOffset>
            </wp:positionH>
            <wp:positionV relativeFrom="margin">
              <wp:posOffset>4114800</wp:posOffset>
            </wp:positionV>
            <wp:extent cx="1304925" cy="1327150"/>
            <wp:effectExtent l="0" t="0" r="9525" b="6350"/>
            <wp:wrapSquare wrapText="bothSides"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ading-support-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4D">
        <w:t>find out what records there are about you</w:t>
      </w:r>
    </w:p>
    <w:p w14:paraId="5FE54874" w14:textId="5964730A" w:rsidR="00F27B4D" w:rsidRDefault="00F27B4D" w:rsidP="00F27B4D">
      <w:pPr>
        <w:pStyle w:val="Listtoplevel"/>
      </w:pPr>
      <w:r>
        <w:t>get your records</w:t>
      </w:r>
    </w:p>
    <w:p w14:paraId="6947663D" w14:textId="627EF0CD" w:rsidR="00F27B4D" w:rsidRDefault="00F27B4D" w:rsidP="00F27B4D">
      <w:pPr>
        <w:pStyle w:val="Listtoplevel"/>
      </w:pPr>
      <w:r>
        <w:t>understand your records.</w:t>
      </w:r>
    </w:p>
    <w:p w14:paraId="6729A57C" w14:textId="27EC1876" w:rsidR="00F27B4D" w:rsidRDefault="00D038E7" w:rsidP="00F27B4D">
      <w:r>
        <w:rPr>
          <w:noProof/>
        </w:rPr>
        <w:drawing>
          <wp:anchor distT="0" distB="0" distL="114300" distR="114300" simplePos="0" relativeHeight="252005376" behindDoc="0" locked="0" layoutInCell="1" allowOverlap="1" wp14:anchorId="0079418F" wp14:editId="4633E83F">
            <wp:simplePos x="0" y="0"/>
            <wp:positionH relativeFrom="column">
              <wp:posOffset>-335083</wp:posOffset>
            </wp:positionH>
            <wp:positionV relativeFrom="paragraph">
              <wp:posOffset>268605</wp:posOffset>
            </wp:positionV>
            <wp:extent cx="2164080" cy="3069870"/>
            <wp:effectExtent l="19050" t="19050" r="26670" b="16510"/>
            <wp:wrapNone/>
            <wp:docPr id="102576433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6433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069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24156" w14:textId="29F49B07" w:rsidR="00F27B4D" w:rsidRDefault="00F27B4D" w:rsidP="00F27B4D"/>
    <w:p w14:paraId="279A3EAE" w14:textId="0071B31B" w:rsidR="006F345F" w:rsidRPr="00D038E7" w:rsidRDefault="00F27B4D" w:rsidP="00F27B4D">
      <w:r w:rsidRPr="00D038E7">
        <w:t>You can find more information about the records support service in the document</w:t>
      </w:r>
      <w:r w:rsidR="006F345F" w:rsidRPr="00D038E7">
        <w:t>:</w:t>
      </w:r>
    </w:p>
    <w:p w14:paraId="7921ECD0" w14:textId="0BCD25EA" w:rsidR="006F345F" w:rsidRPr="00D038E7" w:rsidRDefault="006F345F" w:rsidP="00F27B4D"/>
    <w:p w14:paraId="6EC1186A" w14:textId="4724082C" w:rsidR="00F27B4D" w:rsidRDefault="00F27B4D" w:rsidP="00F27B4D">
      <w:r w:rsidRPr="00D038E7">
        <w:rPr>
          <w:b/>
          <w:bCs/>
        </w:rPr>
        <w:t>Information about the records support service</w:t>
      </w:r>
      <w:r w:rsidRPr="00D038E7">
        <w:t xml:space="preserve">. </w:t>
      </w:r>
    </w:p>
    <w:p w14:paraId="2C962EAD" w14:textId="77777777" w:rsidR="006F345F" w:rsidRDefault="006F345F" w:rsidP="00F27B4D"/>
    <w:p w14:paraId="25EA52A7" w14:textId="77777777" w:rsidR="006F345F" w:rsidRPr="0000000E" w:rsidRDefault="006F345F" w:rsidP="006F345F">
      <w:pPr>
        <w:rPr>
          <w:rFonts w:eastAsia="Times New Roman"/>
          <w:shd w:val="clear" w:color="auto" w:fill="FFFFFF"/>
          <w:lang w:eastAsia="en-GB"/>
        </w:rPr>
      </w:pPr>
      <w:r w:rsidRPr="0000000E">
        <w:rPr>
          <w:noProof/>
          <w:lang w:eastAsia="en-GB"/>
        </w:rPr>
        <w:lastRenderedPageBreak/>
        <w:drawing>
          <wp:anchor distT="0" distB="0" distL="114300" distR="114300" simplePos="0" relativeHeight="252003328" behindDoc="1" locked="0" layoutInCell="1" allowOverlap="1" wp14:anchorId="0D5A394A" wp14:editId="01724606">
            <wp:simplePos x="0" y="0"/>
            <wp:positionH relativeFrom="margin">
              <wp:posOffset>167640</wp:posOffset>
            </wp:positionH>
            <wp:positionV relativeFrom="paragraph">
              <wp:posOffset>106680</wp:posOffset>
            </wp:positionV>
            <wp:extent cx="1439545" cy="1439545"/>
            <wp:effectExtent l="0" t="0" r="8255" b="0"/>
            <wp:wrapNone/>
            <wp:docPr id="6707428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00E">
        <w:rPr>
          <w:rFonts w:eastAsia="Times New Roman"/>
          <w:shd w:val="clear" w:color="auto" w:fill="FFFFFF"/>
          <w:lang w:eastAsia="en-GB"/>
        </w:rPr>
        <w:t xml:space="preserve">You can find this Easy Read on our </w:t>
      </w:r>
      <w:r w:rsidRPr="0000000E">
        <w:rPr>
          <w:rFonts w:eastAsia="Times New Roman"/>
          <w:b/>
          <w:bCs/>
          <w:shd w:val="clear" w:color="auto" w:fill="FFFFFF"/>
          <w:lang w:eastAsia="en-GB"/>
        </w:rPr>
        <w:t>website</w:t>
      </w:r>
      <w:r w:rsidRPr="0000000E">
        <w:rPr>
          <w:rFonts w:eastAsia="Times New Roman"/>
          <w:shd w:val="clear" w:color="auto" w:fill="FFFFFF"/>
          <w:lang w:eastAsia="en-GB"/>
        </w:rPr>
        <w:t>:</w:t>
      </w:r>
    </w:p>
    <w:p w14:paraId="620F46E2" w14:textId="77777777" w:rsidR="0000000E" w:rsidRPr="006F345F" w:rsidRDefault="0000000E" w:rsidP="006F345F">
      <w:pPr>
        <w:rPr>
          <w:rFonts w:eastAsia="Times New Roman"/>
          <w:b/>
          <w:bCs/>
          <w:highlight w:val="yellow"/>
          <w:shd w:val="clear" w:color="auto" w:fill="FFFFFF"/>
          <w:lang w:eastAsia="en-GB"/>
        </w:rPr>
      </w:pPr>
    </w:p>
    <w:p w14:paraId="1AB1BFA9" w14:textId="77777777" w:rsidR="0000000E" w:rsidRDefault="0000000E" w:rsidP="0000000E">
      <w:r>
        <w:rPr>
          <w:b/>
          <w:bCs/>
        </w:rPr>
        <w:t>www.</w:t>
      </w:r>
      <w:r w:rsidRPr="00BF47B7">
        <w:rPr>
          <w:b/>
          <w:bCs/>
        </w:rPr>
        <w:t>survivorexperiences.govt.nz/disabled-survivors</w:t>
      </w:r>
    </w:p>
    <w:p w14:paraId="2A0F3E4B" w14:textId="77777777" w:rsidR="006F345F" w:rsidRDefault="006F345F" w:rsidP="006F345F"/>
    <w:p w14:paraId="0F047779" w14:textId="5BEDFA61" w:rsidR="00F27B4D" w:rsidRDefault="006F345F">
      <w:pPr>
        <w:spacing w:line="240" w:lineRule="auto"/>
        <w:ind w:left="0"/>
      </w:pPr>
      <w:r>
        <w:br w:type="page"/>
      </w:r>
    </w:p>
    <w:p w14:paraId="6AE625FD" w14:textId="15A54AE5" w:rsidR="00F27B4D" w:rsidRPr="00F27B4D" w:rsidRDefault="00F27B4D" w:rsidP="00F27B4D">
      <w:pPr>
        <w:pStyle w:val="Heading1"/>
      </w:pPr>
      <w:r>
        <w:lastRenderedPageBreak/>
        <w:t>Wellbeing support</w:t>
      </w:r>
    </w:p>
    <w:p w14:paraId="487DE8F7" w14:textId="3385D742" w:rsidR="00AB2EDB" w:rsidRDefault="00B123A1" w:rsidP="00E02C06">
      <w:r w:rsidRPr="00F312A9">
        <w:rPr>
          <w:rFonts w:cs="Arial"/>
          <w:noProof/>
        </w:rPr>
        <w:drawing>
          <wp:anchor distT="0" distB="0" distL="0" distR="0" simplePos="0" relativeHeight="251963392" behindDoc="0" locked="0" layoutInCell="1" allowOverlap="1" wp14:anchorId="06832716" wp14:editId="35697655">
            <wp:simplePos x="0" y="0"/>
            <wp:positionH relativeFrom="page">
              <wp:posOffset>1028700</wp:posOffset>
            </wp:positionH>
            <wp:positionV relativeFrom="paragraph">
              <wp:posOffset>207645</wp:posOffset>
            </wp:positionV>
            <wp:extent cx="949325" cy="1183640"/>
            <wp:effectExtent l="0" t="0" r="0" b="0"/>
            <wp:wrapNone/>
            <wp:docPr id="73" name="image4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0FDDF" w14:textId="228CE13F" w:rsidR="00F27B4D" w:rsidRDefault="00F27B4D" w:rsidP="00E02C06"/>
    <w:p w14:paraId="66FC6E5E" w14:textId="1D7F30F5" w:rsidR="00F27B4D" w:rsidRDefault="00F27B4D" w:rsidP="00F27B4D">
      <w:r>
        <w:t>It might be upsetting to talk about your experience with abuse in care.</w:t>
      </w:r>
    </w:p>
    <w:p w14:paraId="6FCDAF8A" w14:textId="3361E767" w:rsidR="00F27B4D" w:rsidRDefault="00F44B83" w:rsidP="00F27B4D">
      <w:r w:rsidRPr="00F312A9">
        <w:rPr>
          <w:rFonts w:cs="Arial"/>
          <w:noProof/>
        </w:rPr>
        <w:drawing>
          <wp:anchor distT="0" distB="0" distL="0" distR="0" simplePos="0" relativeHeight="251965440" behindDoc="0" locked="0" layoutInCell="1" allowOverlap="1" wp14:anchorId="1F892CDB" wp14:editId="1C9FFC0D">
            <wp:simplePos x="0" y="0"/>
            <wp:positionH relativeFrom="page">
              <wp:posOffset>982980</wp:posOffset>
            </wp:positionH>
            <wp:positionV relativeFrom="paragraph">
              <wp:posOffset>332105</wp:posOffset>
            </wp:positionV>
            <wp:extent cx="1014095" cy="1351915"/>
            <wp:effectExtent l="0" t="0" r="0" b="0"/>
            <wp:wrapNone/>
            <wp:docPr id="75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2.jpeg" descr="A person with his head in his hand&#10;&#10;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90FAE" w14:textId="659CFAFB" w:rsidR="00F27B4D" w:rsidRDefault="00F27B4D" w:rsidP="00F27B4D"/>
    <w:p w14:paraId="3888C7A1" w14:textId="02ADBAB2" w:rsidR="00F27B4D" w:rsidRDefault="00F27B4D" w:rsidP="00F27B4D">
      <w:r>
        <w:t>Talking about your abuse might bring back bad memories.</w:t>
      </w:r>
    </w:p>
    <w:p w14:paraId="42B5540D" w14:textId="58B5CE4C" w:rsidR="00F27B4D" w:rsidRDefault="00F27B4D" w:rsidP="00F27B4D"/>
    <w:p w14:paraId="0A70158B" w14:textId="223907F8" w:rsidR="00F27B4D" w:rsidRDefault="00F27B4D" w:rsidP="00F27B4D"/>
    <w:p w14:paraId="0E10DCF1" w14:textId="265E9D1C" w:rsidR="00F27B4D" w:rsidRDefault="00F44B83" w:rsidP="00F27B4D">
      <w:r w:rsidRPr="00F312A9">
        <w:rPr>
          <w:rFonts w:cs="Arial"/>
          <w:noProof/>
        </w:rPr>
        <w:drawing>
          <wp:anchor distT="0" distB="0" distL="0" distR="0" simplePos="0" relativeHeight="251967488" behindDoc="0" locked="0" layoutInCell="1" allowOverlap="1" wp14:anchorId="18325C05" wp14:editId="12E8C068">
            <wp:simplePos x="0" y="0"/>
            <wp:positionH relativeFrom="page">
              <wp:posOffset>926465</wp:posOffset>
            </wp:positionH>
            <wp:positionV relativeFrom="paragraph">
              <wp:posOffset>172720</wp:posOffset>
            </wp:positionV>
            <wp:extent cx="1445228" cy="1758315"/>
            <wp:effectExtent l="0" t="0" r="3175" b="0"/>
            <wp:wrapNone/>
            <wp:docPr id="77" name="image4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28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4D">
        <w:t>You can ask for support at any time.</w:t>
      </w:r>
    </w:p>
    <w:p w14:paraId="0FA47361" w14:textId="1EEAD549" w:rsidR="00F27B4D" w:rsidRDefault="00F27B4D" w:rsidP="00F27B4D"/>
    <w:p w14:paraId="7E2547B3" w14:textId="1DBCF086" w:rsidR="00F27B4D" w:rsidRDefault="00F27B4D" w:rsidP="00F27B4D"/>
    <w:p w14:paraId="6A80DB56" w14:textId="29E384EB" w:rsidR="00F27B4D" w:rsidRDefault="00F27B4D" w:rsidP="00F27B4D">
      <w:r>
        <w:t>Asking for support sooner means the service has more time to sort out the right support for you.</w:t>
      </w:r>
    </w:p>
    <w:p w14:paraId="4539121A" w14:textId="6D8CDAEF" w:rsidR="00F27B4D" w:rsidRDefault="00F27B4D" w:rsidP="00F27B4D"/>
    <w:p w14:paraId="58FBEC08" w14:textId="4FB800F7" w:rsidR="00F27B4D" w:rsidRDefault="00F44B83" w:rsidP="00F27B4D">
      <w:r>
        <w:rPr>
          <w:b/>
          <w:bCs/>
          <w:noProof/>
        </w:rPr>
        <w:drawing>
          <wp:anchor distT="0" distB="0" distL="114300" distR="114300" simplePos="0" relativeHeight="251968512" behindDoc="0" locked="0" layoutInCell="1" allowOverlap="1" wp14:anchorId="0C79031F" wp14:editId="11204D19">
            <wp:simplePos x="0" y="0"/>
            <wp:positionH relativeFrom="margin">
              <wp:posOffset>-115570</wp:posOffset>
            </wp:positionH>
            <wp:positionV relativeFrom="margin">
              <wp:posOffset>6743700</wp:posOffset>
            </wp:positionV>
            <wp:extent cx="1696085" cy="1079500"/>
            <wp:effectExtent l="0" t="0" r="0" b="6350"/>
            <wp:wrapSquare wrapText="bothSides"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upport Emotional Therapist_counselling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C7C9B" w14:textId="056DE4C2" w:rsidR="00F27B4D" w:rsidRDefault="00F27B4D" w:rsidP="00F27B4D">
      <w:r>
        <w:t xml:space="preserve">This support is called </w:t>
      </w:r>
      <w:r>
        <w:rPr>
          <w:b/>
          <w:bCs/>
        </w:rPr>
        <w:t>wellbeing support</w:t>
      </w:r>
      <w:r>
        <w:t>.</w:t>
      </w:r>
    </w:p>
    <w:p w14:paraId="7147C058" w14:textId="68AAE5DE" w:rsidR="00F27B4D" w:rsidRDefault="00F27B4D" w:rsidP="00F27B4D"/>
    <w:p w14:paraId="7F415B79" w14:textId="095F2B65" w:rsidR="00F27B4D" w:rsidRDefault="00F27B4D" w:rsidP="00F27B4D"/>
    <w:p w14:paraId="23106DAD" w14:textId="484C513A" w:rsidR="00F27B4D" w:rsidRDefault="00F27B4D" w:rsidP="00F27B4D"/>
    <w:p w14:paraId="32D4ED92" w14:textId="74CD54DF" w:rsidR="00F27B4D" w:rsidRDefault="00983898" w:rsidP="00F27B4D"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 wp14:anchorId="5DAE5966" wp14:editId="043DD5E4">
            <wp:simplePos x="0" y="0"/>
            <wp:positionH relativeFrom="margin">
              <wp:posOffset>-342900</wp:posOffset>
            </wp:positionH>
            <wp:positionV relativeFrom="margin">
              <wp:posOffset>574040</wp:posOffset>
            </wp:positionV>
            <wp:extent cx="1943100" cy="1835785"/>
            <wp:effectExtent l="0" t="0" r="0" b="0"/>
            <wp:wrapSquare wrapText="bothSides"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ief-feeling-sad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3B250B1C" wp14:editId="0CA3927D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599815" cy="5829300"/>
                <wp:effectExtent l="0" t="0" r="635" b="0"/>
                <wp:wrapNone/>
                <wp:docPr id="3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8293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656BC" id="Rectangle 1" o:spid="_x0000_s1026" alt="&quot;&quot;" style="position:absolute;margin-left:171pt;margin-top:-9pt;width:283.45pt;height:459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" fillcolor="#5b8047" stroked="f" strokeweight="1pt">
                <v:fill opacity="13107f"/>
              </v:rect>
            </w:pict>
          </mc:Fallback>
        </mc:AlternateContent>
      </w:r>
      <w:r w:rsidR="00F27B4D">
        <w:rPr>
          <w:b/>
          <w:bCs/>
        </w:rPr>
        <w:t>Wellbeing support</w:t>
      </w:r>
      <w:r w:rsidR="00F27B4D">
        <w:t xml:space="preserve"> means things like:</w:t>
      </w:r>
    </w:p>
    <w:p w14:paraId="657E142E" w14:textId="28D0FED7" w:rsidR="00F27B4D" w:rsidRDefault="00F27B4D" w:rsidP="00F27B4D">
      <w:pPr>
        <w:pStyle w:val="Listtoplevel"/>
      </w:pPr>
      <w:r>
        <w:t>supporting you to feel okay about yourself</w:t>
      </w:r>
    </w:p>
    <w:p w14:paraId="4C868997" w14:textId="03577A3C" w:rsidR="00F27B4D" w:rsidRDefault="00044EFF" w:rsidP="00F27B4D">
      <w:pPr>
        <w:pStyle w:val="Listtoplevel"/>
      </w:pPr>
      <w:r>
        <w:t>supporting you to take care of yourself</w:t>
      </w:r>
    </w:p>
    <w:p w14:paraId="3129979A" w14:textId="12C142C2" w:rsidR="00044EFF" w:rsidRDefault="00983898" w:rsidP="00F27B4D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201F6508" wp14:editId="45FB3E33">
            <wp:simplePos x="0" y="0"/>
            <wp:positionH relativeFrom="margin">
              <wp:posOffset>-342900</wp:posOffset>
            </wp:positionH>
            <wp:positionV relativeFrom="margin">
              <wp:posOffset>3398520</wp:posOffset>
            </wp:positionV>
            <wp:extent cx="1828800" cy="1828800"/>
            <wp:effectExtent l="0" t="0" r="0" b="0"/>
            <wp:wrapSquare wrapText="bothSides"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orries emotions feelings mental health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FF">
        <w:t>supporting you with feelings like being:</w:t>
      </w:r>
    </w:p>
    <w:p w14:paraId="058530D5" w14:textId="75E56032" w:rsidR="00044EFF" w:rsidRDefault="00044EFF" w:rsidP="00044EFF">
      <w:pPr>
        <w:pStyle w:val="Listsecondlevel"/>
      </w:pPr>
      <w:r>
        <w:t>sad</w:t>
      </w:r>
    </w:p>
    <w:p w14:paraId="2E4DFFB7" w14:textId="319DEE07" w:rsidR="00044EFF" w:rsidRDefault="00044EFF" w:rsidP="00044EFF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worried</w:t>
      </w:r>
    </w:p>
    <w:p w14:paraId="350CC076" w14:textId="62C28C2F" w:rsidR="00044EFF" w:rsidRDefault="00044EFF" w:rsidP="00044EFF">
      <w:pPr>
        <w:pStyle w:val="Listparagraph2"/>
        <w:rPr>
          <w:lang w:eastAsia="en-US"/>
        </w:rPr>
      </w:pPr>
      <w:r w:rsidRPr="00ED4F97">
        <w:rPr>
          <w:shd w:val="clear" w:color="auto" w:fill="auto"/>
          <w:lang w:eastAsia="en-US"/>
        </w:rPr>
        <w:t>angry.</w:t>
      </w:r>
    </w:p>
    <w:p w14:paraId="060659B7" w14:textId="4E7EAFCE" w:rsidR="00044EFF" w:rsidRDefault="00044EFF" w:rsidP="00044EFF"/>
    <w:p w14:paraId="6183E03C" w14:textId="561019FA" w:rsidR="00044EFF" w:rsidRDefault="00044EFF" w:rsidP="00044EFF"/>
    <w:p w14:paraId="0D77DF3A" w14:textId="77777777" w:rsidR="00BC0CA5" w:rsidRDefault="00BC0CA5">
      <w:pPr>
        <w:spacing w:line="240" w:lineRule="auto"/>
        <w:ind w:left="0"/>
      </w:pPr>
      <w:r>
        <w:br w:type="page"/>
      </w:r>
    </w:p>
    <w:p w14:paraId="6CCFD41D" w14:textId="77777777" w:rsidR="00BC0CA5" w:rsidRPr="00F50C0B" w:rsidRDefault="00044EFF" w:rsidP="00044EFF">
      <w:r w:rsidRPr="00F50C0B">
        <w:lastRenderedPageBreak/>
        <w:t xml:space="preserve">You can find out more about wellbeing support in </w:t>
      </w:r>
      <w:r w:rsidR="00BC0CA5" w:rsidRPr="00F50C0B">
        <w:t>an Easy Read</w:t>
      </w:r>
      <w:r w:rsidRPr="00F50C0B">
        <w:t xml:space="preserve"> document </w:t>
      </w:r>
      <w:r w:rsidR="00BC0CA5" w:rsidRPr="00F50C0B">
        <w:t>called:</w:t>
      </w:r>
    </w:p>
    <w:p w14:paraId="0DBED5D8" w14:textId="77777777" w:rsidR="00BC0CA5" w:rsidRPr="00F50C0B" w:rsidRDefault="00BC0CA5" w:rsidP="00044EFF"/>
    <w:p w14:paraId="42051F0B" w14:textId="08B3BFAB" w:rsidR="00044EFF" w:rsidRPr="00F50C0B" w:rsidRDefault="00BC0CA5" w:rsidP="00044EFF">
      <w:r w:rsidRPr="00F50C0B">
        <w:rPr>
          <w:rFonts w:cs="Arial"/>
          <w:noProof/>
        </w:rPr>
        <w:drawing>
          <wp:anchor distT="0" distB="0" distL="114300" distR="114300" simplePos="0" relativeHeight="251972608" behindDoc="1" locked="0" layoutInCell="1" allowOverlap="1" wp14:anchorId="2541BB13" wp14:editId="301C1317">
            <wp:simplePos x="0" y="0"/>
            <wp:positionH relativeFrom="margin">
              <wp:posOffset>-224790</wp:posOffset>
            </wp:positionH>
            <wp:positionV relativeFrom="margin">
              <wp:posOffset>1558290</wp:posOffset>
            </wp:positionV>
            <wp:extent cx="2101546" cy="3044190"/>
            <wp:effectExtent l="19050" t="19050" r="13335" b="22860"/>
            <wp:wrapNone/>
            <wp:docPr id="1007194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9442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258" cy="3046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FF" w:rsidRPr="00F50C0B">
        <w:rPr>
          <w:b/>
          <w:bCs/>
        </w:rPr>
        <w:t>Information about wellbeing support</w:t>
      </w:r>
      <w:r w:rsidR="00044EFF" w:rsidRPr="00F50C0B">
        <w:t xml:space="preserve">. </w:t>
      </w:r>
    </w:p>
    <w:p w14:paraId="0EB12788" w14:textId="66F96565" w:rsidR="00044EFF" w:rsidRPr="00F50C0B" w:rsidRDefault="00044EFF" w:rsidP="00044EFF"/>
    <w:p w14:paraId="1933046B" w14:textId="2A79EE94" w:rsidR="00044EFF" w:rsidRPr="00F50C0B" w:rsidRDefault="00044EFF" w:rsidP="00044EFF"/>
    <w:p w14:paraId="0688CFF1" w14:textId="0E64F05F" w:rsidR="00044EFF" w:rsidRPr="00F50C0B" w:rsidRDefault="00983898" w:rsidP="00044EFF">
      <w:r w:rsidRPr="00F50C0B">
        <w:rPr>
          <w:rFonts w:eastAsia="Times New Roman"/>
          <w:noProof/>
          <w:lang w:eastAsia="en-NZ"/>
        </w:rPr>
        <w:drawing>
          <wp:anchor distT="0" distB="0" distL="114300" distR="114300" simplePos="0" relativeHeight="251974656" behindDoc="0" locked="0" layoutInCell="1" allowOverlap="1" wp14:anchorId="263D0AAD" wp14:editId="49C29DD2">
            <wp:simplePos x="0" y="0"/>
            <wp:positionH relativeFrom="margin">
              <wp:posOffset>0</wp:posOffset>
            </wp:positionH>
            <wp:positionV relativeFrom="page">
              <wp:posOffset>568325</wp:posOffset>
            </wp:positionV>
            <wp:extent cx="1619885" cy="1619885"/>
            <wp:effectExtent l="0" t="0" r="0" b="0"/>
            <wp:wrapNone/>
            <wp:docPr id="61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35809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FF" w:rsidRPr="00F50C0B">
        <w:t>You can read this document at:</w:t>
      </w:r>
    </w:p>
    <w:p w14:paraId="2996BF6F" w14:textId="70CB0852" w:rsidR="00044EFF" w:rsidRPr="00F50C0B" w:rsidRDefault="00044EFF" w:rsidP="00044EFF"/>
    <w:p w14:paraId="3D2FDE8D" w14:textId="77777777" w:rsidR="00F50C0B" w:rsidRDefault="00F50C0B" w:rsidP="00F50C0B">
      <w:r w:rsidRPr="00F50C0B">
        <w:rPr>
          <w:b/>
          <w:bCs/>
        </w:rPr>
        <w:t>www.survivorexperiences.govt.nz/disabled-survivors</w:t>
      </w:r>
    </w:p>
    <w:p w14:paraId="46233BDD" w14:textId="07E302B3" w:rsidR="00044EFF" w:rsidRDefault="00044EFF">
      <w:pPr>
        <w:spacing w:line="240" w:lineRule="auto"/>
        <w:ind w:left="0"/>
      </w:pPr>
      <w:r>
        <w:br w:type="page"/>
      </w:r>
    </w:p>
    <w:p w14:paraId="67E6BB9F" w14:textId="45FF6AFF" w:rsidR="00044EFF" w:rsidRPr="00044EFF" w:rsidRDefault="00044EFF" w:rsidP="00044EFF">
      <w:pPr>
        <w:pStyle w:val="Heading1"/>
      </w:pPr>
      <w:r>
        <w:lastRenderedPageBreak/>
        <w:t>How to use the service</w:t>
      </w:r>
    </w:p>
    <w:p w14:paraId="34E2C303" w14:textId="72B89AB7" w:rsidR="00F27B4D" w:rsidRDefault="00F27B4D" w:rsidP="00044EFF"/>
    <w:p w14:paraId="2F1455C5" w14:textId="3A2B20A3" w:rsidR="00044EFF" w:rsidRDefault="00044EFF" w:rsidP="00044EFF"/>
    <w:p w14:paraId="238FDE4A" w14:textId="3272D33F" w:rsidR="00044EFF" w:rsidRDefault="00983898" w:rsidP="00044EFF">
      <w:r w:rsidRPr="00F312A9">
        <w:rPr>
          <w:rFonts w:cs="Arial"/>
          <w:noProof/>
        </w:rPr>
        <w:drawing>
          <wp:anchor distT="0" distB="0" distL="0" distR="0" simplePos="0" relativeHeight="251976704" behindDoc="0" locked="0" layoutInCell="1" allowOverlap="1" wp14:anchorId="409C4541" wp14:editId="710AAA3F">
            <wp:simplePos x="0" y="0"/>
            <wp:positionH relativeFrom="page">
              <wp:posOffset>914400</wp:posOffset>
            </wp:positionH>
            <wp:positionV relativeFrom="paragraph">
              <wp:posOffset>118110</wp:posOffset>
            </wp:positionV>
            <wp:extent cx="1371600" cy="1371601"/>
            <wp:effectExtent l="0" t="0" r="0" b="0"/>
            <wp:wrapNone/>
            <wp:docPr id="62" name="image3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FF">
        <w:t>If you want to use the Survivor Experiences Service you can:</w:t>
      </w:r>
    </w:p>
    <w:p w14:paraId="763FADA6" w14:textId="5AD82E3D" w:rsidR="00044EFF" w:rsidRDefault="00044EFF" w:rsidP="00044EFF">
      <w:pPr>
        <w:pStyle w:val="Listtoplevel"/>
      </w:pPr>
      <w:r w:rsidRPr="004C1059">
        <w:rPr>
          <w:b/>
          <w:bCs/>
        </w:rPr>
        <w:t>phone</w:t>
      </w:r>
      <w:r>
        <w:t xml:space="preserve"> on:</w:t>
      </w:r>
    </w:p>
    <w:p w14:paraId="7E3EAF8C" w14:textId="1730E361" w:rsidR="00044EFF" w:rsidRPr="00044EFF" w:rsidRDefault="00983898" w:rsidP="00044EFF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F312A9">
        <w:rPr>
          <w:rFonts w:cs="Arial"/>
        </w:rPr>
        <w:drawing>
          <wp:anchor distT="0" distB="0" distL="0" distR="0" simplePos="0" relativeHeight="251978752" behindDoc="0" locked="0" layoutInCell="1" allowOverlap="1" wp14:anchorId="34AF4D14" wp14:editId="1D915B05">
            <wp:simplePos x="0" y="0"/>
            <wp:positionH relativeFrom="page">
              <wp:posOffset>910506</wp:posOffset>
            </wp:positionH>
            <wp:positionV relativeFrom="paragraph">
              <wp:posOffset>462280</wp:posOffset>
            </wp:positionV>
            <wp:extent cx="1371600" cy="1375327"/>
            <wp:effectExtent l="0" t="0" r="0" b="0"/>
            <wp:wrapNone/>
            <wp:docPr id="63" name="image3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FF">
        <w:rPr>
          <w:b/>
          <w:bCs/>
        </w:rPr>
        <w:t>0800 456 090</w:t>
      </w:r>
    </w:p>
    <w:p w14:paraId="552AE775" w14:textId="58D8FB63" w:rsidR="00044EFF" w:rsidRDefault="00044EFF" w:rsidP="00044EFF">
      <w:pPr>
        <w:pStyle w:val="Listtoplevel"/>
      </w:pPr>
      <w:r w:rsidRPr="004C1059">
        <w:rPr>
          <w:b/>
          <w:bCs/>
        </w:rPr>
        <w:t>email</w:t>
      </w:r>
      <w:r>
        <w:t xml:space="preserve"> at:</w:t>
      </w:r>
    </w:p>
    <w:p w14:paraId="26E7E449" w14:textId="071D6CD1" w:rsidR="00044EFF" w:rsidRPr="00044EFF" w:rsidRDefault="00983898" w:rsidP="008A6853">
      <w:pPr>
        <w:pStyle w:val="Listtoplevel"/>
        <w:numPr>
          <w:ilvl w:val="0"/>
          <w:numId w:val="0"/>
        </w:numPr>
        <w:ind w:left="2880"/>
        <w:rPr>
          <w:b/>
          <w:bCs/>
        </w:rPr>
      </w:pPr>
      <w:r w:rsidRPr="00F312A9">
        <w:rPr>
          <w:rFonts w:cs="Arial"/>
        </w:rPr>
        <w:drawing>
          <wp:anchor distT="0" distB="0" distL="0" distR="0" simplePos="0" relativeHeight="251980800" behindDoc="0" locked="0" layoutInCell="1" allowOverlap="1" wp14:anchorId="3906EA7F" wp14:editId="0EE43E7C">
            <wp:simplePos x="0" y="0"/>
            <wp:positionH relativeFrom="page">
              <wp:posOffset>908050</wp:posOffset>
            </wp:positionH>
            <wp:positionV relativeFrom="paragraph">
              <wp:posOffset>855345</wp:posOffset>
            </wp:positionV>
            <wp:extent cx="1360931" cy="1338011"/>
            <wp:effectExtent l="0" t="0" r="0" b="0"/>
            <wp:wrapNone/>
            <wp:docPr id="373848192" name="image3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31" cy="133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EFF">
        <w:rPr>
          <w:b/>
          <w:bCs/>
        </w:rPr>
        <w:t>contact@survivorexperiences.govt.nz</w:t>
      </w:r>
    </w:p>
    <w:p w14:paraId="19C13493" w14:textId="22C3BA7E" w:rsidR="00044EFF" w:rsidRDefault="00044EFF" w:rsidP="00044EFF">
      <w:pPr>
        <w:pStyle w:val="Listtoplevel"/>
      </w:pPr>
      <w:r w:rsidRPr="004C1059">
        <w:rPr>
          <w:b/>
          <w:bCs/>
        </w:rPr>
        <w:t>text</w:t>
      </w:r>
      <w:r>
        <w:t xml:space="preserve"> message on:</w:t>
      </w:r>
    </w:p>
    <w:p w14:paraId="4941D3FC" w14:textId="400E7EA6" w:rsidR="00044EFF" w:rsidRDefault="00044EFF" w:rsidP="00044EFF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t>8328</w:t>
      </w:r>
    </w:p>
    <w:p w14:paraId="283BC855" w14:textId="4B11F293" w:rsidR="00044EFF" w:rsidRDefault="00044EFF" w:rsidP="00044EFF"/>
    <w:p w14:paraId="0A93DD9A" w14:textId="14C45CC4" w:rsidR="00044EFF" w:rsidRDefault="00044EFF" w:rsidP="00044EFF"/>
    <w:p w14:paraId="4C278A38" w14:textId="23EE56F8" w:rsidR="00044EFF" w:rsidRDefault="00044EFF" w:rsidP="00044EFF"/>
    <w:p w14:paraId="098B2CA8" w14:textId="00DBD136" w:rsidR="00044EFF" w:rsidRDefault="00044EFF" w:rsidP="00044EFF"/>
    <w:p w14:paraId="0BF5ACB5" w14:textId="77777777" w:rsidR="008A6853" w:rsidRDefault="008A6853" w:rsidP="00044EFF"/>
    <w:p w14:paraId="15FB657E" w14:textId="77777777" w:rsidR="00044EFF" w:rsidRPr="00EF59FC" w:rsidRDefault="00044EFF" w:rsidP="00044EFF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55872" behindDoc="0" locked="0" layoutInCell="1" allowOverlap="1" wp14:anchorId="742A95C4" wp14:editId="5B917C06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68714BB8" w14:textId="77777777" w:rsidR="00044EFF" w:rsidRPr="00EF59FC" w:rsidRDefault="00044EFF" w:rsidP="00044EFF">
      <w:pPr>
        <w:rPr>
          <w:rFonts w:eastAsia="Times New Roman" w:cs="Arial"/>
          <w:sz w:val="26"/>
          <w:szCs w:val="32"/>
          <w:lang w:val="en-GB" w:eastAsia="en-NZ"/>
        </w:rPr>
      </w:pPr>
    </w:p>
    <w:p w14:paraId="5D72AD7B" w14:textId="77777777" w:rsidR="00044EFF" w:rsidRPr="00EF59FC" w:rsidRDefault="00044EFF" w:rsidP="00044EFF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54848" behindDoc="0" locked="0" layoutInCell="1" allowOverlap="1" wp14:anchorId="12A9575D" wp14:editId="774FDC0D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3762725" w14:textId="77777777" w:rsidR="00044EFF" w:rsidRPr="00EF59FC" w:rsidRDefault="00044EFF" w:rsidP="00044EFF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36C879A7" w14:textId="77777777" w:rsidR="00044EFF" w:rsidRPr="00EF59FC" w:rsidRDefault="00044EFF" w:rsidP="00044EFF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43EFD2E2" w14:textId="77777777" w:rsidR="00044EFF" w:rsidRPr="00EF59FC" w:rsidRDefault="00044EFF" w:rsidP="00044EFF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27A126C" w14:textId="77777777" w:rsidR="00044EFF" w:rsidRPr="00EF59FC" w:rsidRDefault="00044EFF" w:rsidP="00044EFF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0021AFC6" w14:textId="77777777" w:rsidR="00044EFF" w:rsidRPr="00EF59FC" w:rsidRDefault="00044EFF" w:rsidP="00044EFF">
      <w:pPr>
        <w:rPr>
          <w:rFonts w:eastAsia="Times New Roman" w:cs="Arial"/>
          <w:szCs w:val="32"/>
        </w:rPr>
      </w:pPr>
    </w:p>
    <w:p w14:paraId="2761000B" w14:textId="77777777" w:rsidR="00044EFF" w:rsidRPr="00EF59FC" w:rsidRDefault="00044EFF" w:rsidP="00044EFF">
      <w:pPr>
        <w:rPr>
          <w:rFonts w:eastAsia="Times New Roman" w:cs="Arial"/>
          <w:b/>
          <w:bCs/>
          <w:szCs w:val="32"/>
        </w:rPr>
      </w:pPr>
    </w:p>
    <w:p w14:paraId="4F4B79EB" w14:textId="77777777" w:rsidR="00044EFF" w:rsidRPr="00EF59FC" w:rsidRDefault="00044EFF" w:rsidP="00044EFF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53824" behindDoc="0" locked="0" layoutInCell="1" allowOverlap="1" wp14:anchorId="7E4E74B0" wp14:editId="4DB9D1D0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1D90FF05" w14:textId="77777777" w:rsidR="00044EFF" w:rsidRPr="00EF59FC" w:rsidRDefault="00044EFF" w:rsidP="00044EFF">
      <w:pPr>
        <w:rPr>
          <w:rFonts w:eastAsia="Times New Roman" w:cs="Arial"/>
          <w:szCs w:val="32"/>
        </w:rPr>
      </w:pPr>
    </w:p>
    <w:p w14:paraId="5E9423B4" w14:textId="49002A85" w:rsidR="00044EFF" w:rsidRPr="00044EFF" w:rsidRDefault="0010238C" w:rsidP="00044EFF">
      <w:pPr>
        <w:rPr>
          <w:rFonts w:eastAsia="Times New Roman" w:cs="Arial"/>
          <w:b/>
          <w:bCs/>
          <w:szCs w:val="32"/>
        </w:rPr>
      </w:pPr>
      <w:hyperlink r:id="rId71" w:history="1">
        <w:r w:rsidR="00044EFF" w:rsidRPr="00044EFF">
          <w:rPr>
            <w:rStyle w:val="Hyperlink"/>
            <w:rFonts w:eastAsia="Times New Roman" w:cs="Arial"/>
            <w:b/>
            <w:bCs/>
            <w:color w:val="auto"/>
            <w:szCs w:val="32"/>
            <w:u w:val="none"/>
          </w:rPr>
          <w:t>www.nzrelay.co.nz</w:t>
        </w:r>
      </w:hyperlink>
    </w:p>
    <w:p w14:paraId="2A0C4B94" w14:textId="266C19D1" w:rsidR="00044EFF" w:rsidRDefault="00044EFF" w:rsidP="00044EFF">
      <w:pPr>
        <w:rPr>
          <w:rFonts w:eastAsia="Times New Roman" w:cs="Arial"/>
          <w:b/>
          <w:bCs/>
          <w:szCs w:val="32"/>
        </w:rPr>
      </w:pPr>
    </w:p>
    <w:p w14:paraId="1C27372D" w14:textId="77777777" w:rsidR="00044EFF" w:rsidRPr="00044EFF" w:rsidRDefault="00044EFF" w:rsidP="00044EFF">
      <w:pPr>
        <w:rPr>
          <w:rFonts w:eastAsia="Times New Roman" w:cs="Arial"/>
          <w:b/>
          <w:bCs/>
          <w:szCs w:val="32"/>
        </w:rPr>
      </w:pPr>
    </w:p>
    <w:p w14:paraId="23913DC5" w14:textId="277C816E" w:rsidR="00044EFF" w:rsidRDefault="00044EFF" w:rsidP="00044EFF"/>
    <w:p w14:paraId="6E7E28C2" w14:textId="78EE8579" w:rsidR="00044EFF" w:rsidRDefault="00044EFF" w:rsidP="00044EFF"/>
    <w:p w14:paraId="71835B7B" w14:textId="57596682" w:rsidR="00044EFF" w:rsidRDefault="00044EFF" w:rsidP="00044EFF"/>
    <w:p w14:paraId="1BBE6790" w14:textId="7297CD16" w:rsidR="00044EFF" w:rsidRDefault="00044EFF">
      <w:pPr>
        <w:spacing w:line="240" w:lineRule="auto"/>
        <w:ind w:left="0"/>
      </w:pPr>
      <w:r>
        <w:br w:type="page"/>
      </w:r>
    </w:p>
    <w:p w14:paraId="44A3B3A9" w14:textId="55AF9E96" w:rsidR="00044EFF" w:rsidRPr="00044EFF" w:rsidRDefault="00044EFF" w:rsidP="00044EFF">
      <w:pPr>
        <w:pStyle w:val="Heading1"/>
      </w:pPr>
      <w:r>
        <w:lastRenderedPageBreak/>
        <w:t>Where to find more information</w:t>
      </w:r>
    </w:p>
    <w:p w14:paraId="4AE1EA91" w14:textId="0E3AF9D9" w:rsidR="00F27B4D" w:rsidRDefault="00F27B4D" w:rsidP="00044EFF"/>
    <w:p w14:paraId="078FA5E5" w14:textId="4150059F" w:rsidR="00044EFF" w:rsidRDefault="00983898" w:rsidP="00044EFF">
      <w:r w:rsidRPr="00F312A9">
        <w:rPr>
          <w:rFonts w:cs="Arial"/>
          <w:noProof/>
        </w:rPr>
        <w:drawing>
          <wp:anchor distT="0" distB="0" distL="0" distR="0" simplePos="0" relativeHeight="251982848" behindDoc="0" locked="0" layoutInCell="1" allowOverlap="1" wp14:anchorId="45F4FBDB" wp14:editId="6B7CB956">
            <wp:simplePos x="0" y="0"/>
            <wp:positionH relativeFrom="page">
              <wp:posOffset>1036320</wp:posOffset>
            </wp:positionH>
            <wp:positionV relativeFrom="paragraph">
              <wp:posOffset>279138</wp:posOffset>
            </wp:positionV>
            <wp:extent cx="1345287" cy="1402080"/>
            <wp:effectExtent l="0" t="0" r="7620" b="7620"/>
            <wp:wrapNone/>
            <wp:docPr id="83" name="image4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287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CFFBB" w14:textId="793AC515" w:rsidR="00044EFF" w:rsidRDefault="00044EFF" w:rsidP="00044EFF">
      <w:r>
        <w:t xml:space="preserve">You can find more information on </w:t>
      </w:r>
      <w:r w:rsidR="004C1059">
        <w:t>our</w:t>
      </w:r>
      <w:r>
        <w:t xml:space="preserve"> </w:t>
      </w:r>
      <w:r w:rsidRPr="004C1059">
        <w:rPr>
          <w:b/>
          <w:bCs/>
        </w:rPr>
        <w:t>website</w:t>
      </w:r>
      <w:r>
        <w:t>:</w:t>
      </w:r>
    </w:p>
    <w:p w14:paraId="6EEE54AE" w14:textId="145581ED" w:rsidR="00044EFF" w:rsidRDefault="00044EFF" w:rsidP="00044EFF">
      <w:pPr>
        <w:ind w:left="0"/>
      </w:pPr>
    </w:p>
    <w:p w14:paraId="7EE867CE" w14:textId="78D24CF6" w:rsidR="00044EFF" w:rsidRPr="00020FAC" w:rsidRDefault="004C1059" w:rsidP="004C1059">
      <w:pPr>
        <w:ind w:right="-472"/>
        <w:rPr>
          <w:b/>
          <w:bCs/>
        </w:rPr>
      </w:pPr>
      <w:r w:rsidRPr="004C1059">
        <w:rPr>
          <w:b/>
          <w:bCs/>
        </w:rPr>
        <w:t>www.survivorexperiences.govt.nz</w:t>
      </w:r>
      <w:r w:rsidR="00044EFF" w:rsidRPr="00020FAC">
        <w:rPr>
          <w:b/>
          <w:bCs/>
        </w:rPr>
        <w:t xml:space="preserve"> </w:t>
      </w:r>
    </w:p>
    <w:p w14:paraId="6943A4AF" w14:textId="5E14DEBB" w:rsidR="00020FAC" w:rsidRDefault="00020FAC" w:rsidP="00044EFF">
      <w:pPr>
        <w:rPr>
          <w:b/>
          <w:bCs/>
        </w:rPr>
      </w:pPr>
    </w:p>
    <w:p w14:paraId="00F05473" w14:textId="4A27ED95" w:rsidR="00020FAC" w:rsidRPr="00020FAC" w:rsidRDefault="00020FAC" w:rsidP="00044EFF">
      <w:r>
        <w:t xml:space="preserve"> </w:t>
      </w:r>
    </w:p>
    <w:p w14:paraId="3BD6CB10" w14:textId="77777777" w:rsidR="00020FAC" w:rsidRPr="00044EFF" w:rsidRDefault="00020FAC" w:rsidP="00044EFF">
      <w:pPr>
        <w:rPr>
          <w:b/>
          <w:bCs/>
        </w:rPr>
      </w:pPr>
    </w:p>
    <w:p w14:paraId="3BAAABC6" w14:textId="29077AD4" w:rsidR="00F27B4D" w:rsidRDefault="00F27B4D" w:rsidP="00044EFF">
      <w:r>
        <w:br w:type="page"/>
      </w:r>
    </w:p>
    <w:p w14:paraId="1EFFE864" w14:textId="098B352C" w:rsidR="00F27B4D" w:rsidRPr="00E02C06" w:rsidRDefault="00ED4F97" w:rsidP="00E02C06"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64BEE6E1" wp14:editId="333CBC26">
            <wp:simplePos x="0" y="0"/>
            <wp:positionH relativeFrom="margin">
              <wp:posOffset>-228600</wp:posOffset>
            </wp:positionH>
            <wp:positionV relativeFrom="margin">
              <wp:posOffset>400050</wp:posOffset>
            </wp:positionV>
            <wp:extent cx="1765300" cy="316865"/>
            <wp:effectExtent l="0" t="0" r="6350" b="6985"/>
            <wp:wrapSquare wrapText="bothSides"/>
            <wp:docPr id="43" name="Picture 16" descr="Survivor Experiences Service logo. The logo has blue, brown and red lines woven together and the words Survivor Experiences Serv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D7B3203" w14:textId="6AEC627D" w:rsidR="00316DBA" w:rsidRPr="00020FAC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3DC8EC7" wp14:editId="280A2B1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8342F" id="Rectangle: Rounded Corners 24" o:spid="_x0000_s1026" style="position:absolute;margin-left:-27pt;margin-top:-21pt;width:490.9pt;height:660.75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020FAC">
        <w:rPr>
          <w:rFonts w:eastAsia="Times New Roman" w:cs="Arial"/>
          <w:sz w:val="28"/>
          <w:szCs w:val="28"/>
          <w:lang w:eastAsia="en-NZ"/>
        </w:rPr>
        <w:t xml:space="preserve">the Survivor Experiences Service. </w:t>
      </w:r>
    </w:p>
    <w:p w14:paraId="4A3A567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3B14B22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7254E8FE" wp14:editId="2923EAE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2402891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1BB940C2" wp14:editId="297CC921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1D67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2E9CE23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4368" behindDoc="0" locked="0" layoutInCell="1" allowOverlap="1" wp14:anchorId="7820B2D9" wp14:editId="62E07991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FACD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FB7029C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1AEBE53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7F909C42" wp14:editId="58A4A2C4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6C5B1A4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93CDD0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9488" behindDoc="1" locked="0" layoutInCell="1" allowOverlap="1" wp14:anchorId="259A4190" wp14:editId="3F05130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EF870C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C0C035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53EA355E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B0E398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3584" behindDoc="0" locked="0" layoutInCell="1" allowOverlap="1" wp14:anchorId="78E055E6" wp14:editId="5060B7EC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BC1DCD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1536" behindDoc="0" locked="0" layoutInCell="1" allowOverlap="1" wp14:anchorId="780746E1" wp14:editId="7C149F82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1F40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83C8FA8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660005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BF8E68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6B1F28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402A86B6" wp14:editId="3E3832D1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3B34665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FA060A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36A8462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0980016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1248357F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20FAC">
      <w:footerReference w:type="even" r:id="rId81"/>
      <w:footerReference w:type="default" r:id="rId8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B8047"/>
        <w:left w:val="single" w:sz="24" w:space="24" w:color="5B8047"/>
        <w:bottom w:val="single" w:sz="24" w:space="24" w:color="5B8047"/>
        <w:right w:val="single" w:sz="24" w:space="24" w:color="5B804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D6C10" w14:textId="77777777" w:rsidR="007170EA" w:rsidRDefault="007170EA">
      <w:pPr>
        <w:spacing w:line="240" w:lineRule="auto"/>
      </w:pPr>
      <w:r>
        <w:separator/>
      </w:r>
    </w:p>
  </w:endnote>
  <w:endnote w:type="continuationSeparator" w:id="0">
    <w:p w14:paraId="2A4675D4" w14:textId="77777777" w:rsidR="007170EA" w:rsidRDefault="007170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73E6F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2704403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37663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A5A1164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2A035" w14:textId="77777777" w:rsidR="007170EA" w:rsidRDefault="007170EA">
      <w:pPr>
        <w:spacing w:line="240" w:lineRule="auto"/>
      </w:pPr>
      <w:r>
        <w:separator/>
      </w:r>
    </w:p>
  </w:footnote>
  <w:footnote w:type="continuationSeparator" w:id="0">
    <w:p w14:paraId="2A1B8B17" w14:textId="77777777" w:rsidR="007170EA" w:rsidRDefault="007170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296177482">
    <w:abstractNumId w:val="5"/>
  </w:num>
  <w:num w:numId="2" w16cid:durableId="277567835">
    <w:abstractNumId w:val="2"/>
  </w:num>
  <w:num w:numId="3" w16cid:durableId="805470103">
    <w:abstractNumId w:val="10"/>
  </w:num>
  <w:num w:numId="4" w16cid:durableId="93324676">
    <w:abstractNumId w:val="11"/>
  </w:num>
  <w:num w:numId="5" w16cid:durableId="567765557">
    <w:abstractNumId w:val="6"/>
  </w:num>
  <w:num w:numId="6" w16cid:durableId="150757238">
    <w:abstractNumId w:val="4"/>
  </w:num>
  <w:num w:numId="7" w16cid:durableId="437988040">
    <w:abstractNumId w:val="3"/>
  </w:num>
  <w:num w:numId="8" w16cid:durableId="958267485">
    <w:abstractNumId w:val="9"/>
  </w:num>
  <w:num w:numId="9" w16cid:durableId="1924289856">
    <w:abstractNumId w:val="1"/>
  </w:num>
  <w:num w:numId="10" w16cid:durableId="1534804955">
    <w:abstractNumId w:val="8"/>
  </w:num>
  <w:num w:numId="11" w16cid:durableId="1461417118">
    <w:abstractNumId w:val="0"/>
  </w:num>
  <w:num w:numId="12" w16cid:durableId="280768376">
    <w:abstractNumId w:val="12"/>
  </w:num>
  <w:num w:numId="13" w16cid:durableId="1468085956">
    <w:abstractNumId w:val="13"/>
  </w:num>
  <w:num w:numId="14" w16cid:durableId="18432775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E2088C"/>
    <w:rsid w:val="0000000E"/>
    <w:rsid w:val="000013CC"/>
    <w:rsid w:val="00005DB6"/>
    <w:rsid w:val="000064D2"/>
    <w:rsid w:val="0001014D"/>
    <w:rsid w:val="00020FAC"/>
    <w:rsid w:val="000227B4"/>
    <w:rsid w:val="0003092A"/>
    <w:rsid w:val="00034960"/>
    <w:rsid w:val="00044EFF"/>
    <w:rsid w:val="0004557B"/>
    <w:rsid w:val="00085E05"/>
    <w:rsid w:val="0009079F"/>
    <w:rsid w:val="00090942"/>
    <w:rsid w:val="000A3C46"/>
    <w:rsid w:val="000D2B45"/>
    <w:rsid w:val="0010238C"/>
    <w:rsid w:val="00122416"/>
    <w:rsid w:val="00124EA8"/>
    <w:rsid w:val="001754F4"/>
    <w:rsid w:val="00182DC2"/>
    <w:rsid w:val="001B4DD5"/>
    <w:rsid w:val="001D223E"/>
    <w:rsid w:val="001E3429"/>
    <w:rsid w:val="001F14E8"/>
    <w:rsid w:val="00201791"/>
    <w:rsid w:val="002021CC"/>
    <w:rsid w:val="002045E4"/>
    <w:rsid w:val="00226C0D"/>
    <w:rsid w:val="00226F54"/>
    <w:rsid w:val="00257D60"/>
    <w:rsid w:val="00261BF8"/>
    <w:rsid w:val="00266B9F"/>
    <w:rsid w:val="00284D0D"/>
    <w:rsid w:val="002A1B68"/>
    <w:rsid w:val="002D7987"/>
    <w:rsid w:val="002E6534"/>
    <w:rsid w:val="00315307"/>
    <w:rsid w:val="00316DBA"/>
    <w:rsid w:val="00323EB3"/>
    <w:rsid w:val="003468B8"/>
    <w:rsid w:val="003631C1"/>
    <w:rsid w:val="00371C85"/>
    <w:rsid w:val="003831EB"/>
    <w:rsid w:val="00394941"/>
    <w:rsid w:val="003A3473"/>
    <w:rsid w:val="003B0315"/>
    <w:rsid w:val="003B2C82"/>
    <w:rsid w:val="003C13E2"/>
    <w:rsid w:val="003C6094"/>
    <w:rsid w:val="003D4CC3"/>
    <w:rsid w:val="003D631D"/>
    <w:rsid w:val="003F07F7"/>
    <w:rsid w:val="003F5628"/>
    <w:rsid w:val="004002D2"/>
    <w:rsid w:val="0041381A"/>
    <w:rsid w:val="004535B5"/>
    <w:rsid w:val="004542CC"/>
    <w:rsid w:val="004567B0"/>
    <w:rsid w:val="004C1059"/>
    <w:rsid w:val="004C5640"/>
    <w:rsid w:val="004E5937"/>
    <w:rsid w:val="004F56C0"/>
    <w:rsid w:val="00503AD5"/>
    <w:rsid w:val="00510007"/>
    <w:rsid w:val="00522E5E"/>
    <w:rsid w:val="00565BDE"/>
    <w:rsid w:val="00570380"/>
    <w:rsid w:val="00577D24"/>
    <w:rsid w:val="005911E6"/>
    <w:rsid w:val="005921AD"/>
    <w:rsid w:val="00595748"/>
    <w:rsid w:val="005B58BE"/>
    <w:rsid w:val="0060011B"/>
    <w:rsid w:val="00621884"/>
    <w:rsid w:val="0064667B"/>
    <w:rsid w:val="00683296"/>
    <w:rsid w:val="00696D3A"/>
    <w:rsid w:val="006B45FC"/>
    <w:rsid w:val="006B69F3"/>
    <w:rsid w:val="006C5C26"/>
    <w:rsid w:val="006D12ED"/>
    <w:rsid w:val="006E050D"/>
    <w:rsid w:val="006F345F"/>
    <w:rsid w:val="00705CA3"/>
    <w:rsid w:val="007170EA"/>
    <w:rsid w:val="00734C63"/>
    <w:rsid w:val="00736E4E"/>
    <w:rsid w:val="0075255F"/>
    <w:rsid w:val="00760DC8"/>
    <w:rsid w:val="00774A69"/>
    <w:rsid w:val="007829EC"/>
    <w:rsid w:val="007B05F3"/>
    <w:rsid w:val="007C7764"/>
    <w:rsid w:val="007E7233"/>
    <w:rsid w:val="00802340"/>
    <w:rsid w:val="008043F4"/>
    <w:rsid w:val="008059E5"/>
    <w:rsid w:val="00840E1C"/>
    <w:rsid w:val="00845E39"/>
    <w:rsid w:val="008636CB"/>
    <w:rsid w:val="00863D53"/>
    <w:rsid w:val="008848CB"/>
    <w:rsid w:val="00887F23"/>
    <w:rsid w:val="008A6853"/>
    <w:rsid w:val="008D437D"/>
    <w:rsid w:val="00915523"/>
    <w:rsid w:val="009411B0"/>
    <w:rsid w:val="0094516C"/>
    <w:rsid w:val="00974E0B"/>
    <w:rsid w:val="0098180B"/>
    <w:rsid w:val="00983898"/>
    <w:rsid w:val="009E16D4"/>
    <w:rsid w:val="009E178F"/>
    <w:rsid w:val="00A12915"/>
    <w:rsid w:val="00A1608E"/>
    <w:rsid w:val="00A23BCA"/>
    <w:rsid w:val="00A4716B"/>
    <w:rsid w:val="00A53C55"/>
    <w:rsid w:val="00A61419"/>
    <w:rsid w:val="00A67570"/>
    <w:rsid w:val="00AB2EDB"/>
    <w:rsid w:val="00AD1EE1"/>
    <w:rsid w:val="00B11F1D"/>
    <w:rsid w:val="00B123A1"/>
    <w:rsid w:val="00B50B0B"/>
    <w:rsid w:val="00B53AA6"/>
    <w:rsid w:val="00B614C8"/>
    <w:rsid w:val="00B81A2E"/>
    <w:rsid w:val="00BA7C90"/>
    <w:rsid w:val="00BB7148"/>
    <w:rsid w:val="00BC0CA5"/>
    <w:rsid w:val="00BC7E04"/>
    <w:rsid w:val="00BD34B6"/>
    <w:rsid w:val="00BF47B7"/>
    <w:rsid w:val="00BF5DDC"/>
    <w:rsid w:val="00C200AE"/>
    <w:rsid w:val="00C214FE"/>
    <w:rsid w:val="00C6482A"/>
    <w:rsid w:val="00CC747F"/>
    <w:rsid w:val="00CF33A6"/>
    <w:rsid w:val="00D038E7"/>
    <w:rsid w:val="00D3734C"/>
    <w:rsid w:val="00D426E1"/>
    <w:rsid w:val="00D652D9"/>
    <w:rsid w:val="00D67451"/>
    <w:rsid w:val="00D852B6"/>
    <w:rsid w:val="00D95D45"/>
    <w:rsid w:val="00DC5D2A"/>
    <w:rsid w:val="00DF15C2"/>
    <w:rsid w:val="00DF2E18"/>
    <w:rsid w:val="00E02C06"/>
    <w:rsid w:val="00E17BF8"/>
    <w:rsid w:val="00E2088C"/>
    <w:rsid w:val="00E25EA4"/>
    <w:rsid w:val="00E301CA"/>
    <w:rsid w:val="00E422EA"/>
    <w:rsid w:val="00E56A37"/>
    <w:rsid w:val="00E70E61"/>
    <w:rsid w:val="00E757C5"/>
    <w:rsid w:val="00EA567F"/>
    <w:rsid w:val="00EC5F32"/>
    <w:rsid w:val="00ED4F97"/>
    <w:rsid w:val="00EF4A04"/>
    <w:rsid w:val="00F20BCC"/>
    <w:rsid w:val="00F27971"/>
    <w:rsid w:val="00F27B4D"/>
    <w:rsid w:val="00F32DCE"/>
    <w:rsid w:val="00F44B83"/>
    <w:rsid w:val="00F50C0B"/>
    <w:rsid w:val="00F74C33"/>
    <w:rsid w:val="00F87859"/>
    <w:rsid w:val="00FC1BD7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FCBF1"/>
  <w15:chartTrackingRefBased/>
  <w15:docId w15:val="{2432C9BF-C5DB-4318-ABE2-14CCA060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F50C0B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20FAC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20FA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E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EDB"/>
    <w:rPr>
      <w:rFonts w:ascii="Segoe UI" w:eastAsiaTheme="minorEastAsia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44EF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6482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cid:image001.png@01DBA79C.52249EB0" TargetMode="External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hyperlink" Target="http://www.nzrelay.co.nz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ael%20Wiltshire\Dropbox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5CFF1-8AF5-41F0-9660-61B21090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</Template>
  <TotalTime>3</TotalTime>
  <Pages>21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Wiltshire</dc:creator>
  <cp:keywords/>
  <dc:description/>
  <cp:lastModifiedBy>Kathryn Parrish</cp:lastModifiedBy>
  <cp:revision>7</cp:revision>
  <dcterms:created xsi:type="dcterms:W3CDTF">2025-04-17T23:38:00Z</dcterms:created>
  <dcterms:modified xsi:type="dcterms:W3CDTF">2025-04-17T23:42:00Z</dcterms:modified>
</cp:coreProperties>
</file>