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E3E33" w14:textId="315D2DAD" w:rsidR="00F87859" w:rsidRDefault="00393C0F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7184" behindDoc="0" locked="0" layoutInCell="1" allowOverlap="1" wp14:anchorId="5EAE1CEA" wp14:editId="56CBCCA1">
            <wp:simplePos x="0" y="0"/>
            <wp:positionH relativeFrom="column">
              <wp:posOffset>-161290</wp:posOffset>
            </wp:positionH>
            <wp:positionV relativeFrom="paragraph">
              <wp:posOffset>-203835</wp:posOffset>
            </wp:positionV>
            <wp:extent cx="3926298" cy="710005"/>
            <wp:effectExtent l="0" t="0" r="0" b="0"/>
            <wp:wrapNone/>
            <wp:docPr id="693943715" name="Picture 2" descr="Logo for Survivor Experience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43715" name="Picture 2" descr="Logo for Survivor Experience Servi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98" cy="7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624C9E1C" wp14:editId="25863165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52003" w14:textId="1070AD3C" w:rsidR="00F87859" w:rsidRDefault="00F87859" w:rsidP="00F87859">
      <w:pPr>
        <w:rPr>
          <w:rFonts w:cs="Arial"/>
          <w:szCs w:val="32"/>
        </w:rPr>
      </w:pPr>
    </w:p>
    <w:p w14:paraId="631A0C19" w14:textId="0AA88E8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94F0268" w14:textId="2C34038B" w:rsidR="00F87859" w:rsidRDefault="00F87859" w:rsidP="00F87859">
      <w:pPr>
        <w:rPr>
          <w:rFonts w:cs="Arial"/>
          <w:szCs w:val="32"/>
        </w:rPr>
      </w:pPr>
    </w:p>
    <w:p w14:paraId="413B8AA4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24428873" w14:textId="4F2902FB" w:rsidR="00887F23" w:rsidRDefault="00A02F23" w:rsidP="00F87859">
      <w:pPr>
        <w:pStyle w:val="Title"/>
      </w:pPr>
      <w:r>
        <w:t xml:space="preserve">Survivor Experiences Service - </w:t>
      </w:r>
      <w:r>
        <w:br/>
        <w:t>Complaints Process</w:t>
      </w:r>
    </w:p>
    <w:p w14:paraId="27797992" w14:textId="08AABDF0" w:rsidR="00887F23" w:rsidRDefault="0044709B" w:rsidP="00F87859">
      <w:pPr>
        <w:pStyle w:val="Title"/>
      </w:pPr>
      <w:r w:rsidRPr="009230C4">
        <w:rPr>
          <w:noProof/>
        </w:rPr>
        <w:drawing>
          <wp:anchor distT="0" distB="0" distL="114300" distR="114300" simplePos="0" relativeHeight="251875328" behindDoc="0" locked="0" layoutInCell="1" allowOverlap="1" wp14:anchorId="6003B130" wp14:editId="1B4246CE">
            <wp:simplePos x="0" y="0"/>
            <wp:positionH relativeFrom="margin">
              <wp:align>center</wp:align>
            </wp:positionH>
            <wp:positionV relativeFrom="paragraph">
              <wp:posOffset>313690</wp:posOffset>
            </wp:positionV>
            <wp:extent cx="3445933" cy="3567035"/>
            <wp:effectExtent l="0" t="0" r="2540" b="0"/>
            <wp:wrapNone/>
            <wp:docPr id="2022696289" name="Picture 2" descr="women with frown on her face writing a complain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96289" name="Picture 2" descr="women with frown on her face writing a complain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33" cy="3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9AF0D" w14:textId="3D873FE3" w:rsidR="00887F23" w:rsidRDefault="00887F23" w:rsidP="00F87859">
      <w:pPr>
        <w:pStyle w:val="Title"/>
      </w:pPr>
    </w:p>
    <w:p w14:paraId="11FD7DD6" w14:textId="77777777" w:rsidR="00887F23" w:rsidRDefault="00887F23" w:rsidP="00F87859">
      <w:pPr>
        <w:pStyle w:val="Title"/>
      </w:pPr>
    </w:p>
    <w:p w14:paraId="44D134D0" w14:textId="77777777" w:rsidR="00887F23" w:rsidRDefault="00887F23" w:rsidP="00F87859">
      <w:pPr>
        <w:pStyle w:val="Title"/>
      </w:pPr>
    </w:p>
    <w:p w14:paraId="3AB8B06B" w14:textId="77777777" w:rsidR="00561CC5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28E3E0A3" w14:textId="2218AB2F" w:rsidR="00F87859" w:rsidRPr="00570380" w:rsidRDefault="00887F23" w:rsidP="00BF5DDC">
      <w:pPr>
        <w:pStyle w:val="Datepublished"/>
      </w:pPr>
      <w:r w:rsidRPr="00570380">
        <w:t xml:space="preserve">Published: </w:t>
      </w:r>
      <w:r w:rsidR="00F76410">
        <w:t>June</w:t>
      </w:r>
      <w:r w:rsidR="00A02F23">
        <w:t xml:space="preserve"> 2024</w:t>
      </w:r>
    </w:p>
    <w:p w14:paraId="5089DC7A" w14:textId="77777777" w:rsidR="00374400" w:rsidRPr="00570380" w:rsidRDefault="00374400" w:rsidP="00374400">
      <w:pPr>
        <w:pStyle w:val="Heading1"/>
        <w:rPr>
          <w:noProof/>
          <w:lang w:val="en-NZ" w:eastAsia="en-NZ"/>
        </w:rPr>
      </w:pPr>
      <w:bookmarkStart w:id="0" w:name="_Toc164617366"/>
      <w:r>
        <w:rPr>
          <w:noProof/>
          <w:lang w:val="en-NZ" w:eastAsia="en-NZ"/>
        </w:rPr>
        <w:lastRenderedPageBreak/>
        <w:t>Before you start</w:t>
      </w:r>
    </w:p>
    <w:p w14:paraId="53DC0AA3" w14:textId="66226756" w:rsidR="00374400" w:rsidRDefault="008B67A3" w:rsidP="00374400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963392" behindDoc="0" locked="0" layoutInCell="1" allowOverlap="1" wp14:anchorId="3251DEA6" wp14:editId="094B4243">
            <wp:simplePos x="0" y="0"/>
            <wp:positionH relativeFrom="margin">
              <wp:posOffset>59267</wp:posOffset>
            </wp:positionH>
            <wp:positionV relativeFrom="paragraph">
              <wp:posOffset>284480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0F2A5" w14:textId="77777777" w:rsidR="00374400" w:rsidRDefault="00374400" w:rsidP="00374400"/>
    <w:p w14:paraId="42B97F34" w14:textId="04A5C27A" w:rsidR="00374400" w:rsidRDefault="00374400" w:rsidP="00374400">
      <w:r>
        <w:t>This document talks about abuse.</w:t>
      </w:r>
    </w:p>
    <w:p w14:paraId="6151D0DF" w14:textId="77777777" w:rsidR="00374400" w:rsidRDefault="00374400" w:rsidP="00374400"/>
    <w:p w14:paraId="1AC6D2D5" w14:textId="77777777" w:rsidR="00374400" w:rsidRDefault="00374400" w:rsidP="00374400"/>
    <w:p w14:paraId="5892E45C" w14:textId="5DAF7D41" w:rsidR="00374400" w:rsidRDefault="008B67A3" w:rsidP="00374400"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4877A2F0" wp14:editId="306513C9">
                <wp:simplePos x="0" y="0"/>
                <wp:positionH relativeFrom="margin">
                  <wp:align>left</wp:align>
                </wp:positionH>
                <wp:positionV relativeFrom="paragraph">
                  <wp:posOffset>671195</wp:posOffset>
                </wp:positionV>
                <wp:extent cx="1591733" cy="1930400"/>
                <wp:effectExtent l="0" t="0" r="0" b="0"/>
                <wp:wrapNone/>
                <wp:docPr id="8581919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733" cy="1930400"/>
                          <a:chOff x="0" y="0"/>
                          <a:chExt cx="1591733" cy="193040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3" y="10160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6E329C" id="Group 2" o:spid="_x0000_s1026" style="position:absolute;margin-left:0;margin-top:52.85pt;width:125.35pt;height:152pt;z-index:251966464;mso-position-horizontal:left;mso-position-horizontal-relative:margin" coordsize="15917,1930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">
                  <v:imagedata r:id="rId15" o:title=""/>
                </v:shape>
                <v:shape id="Graphic 4" o:spid="_x0000_s1028" type="#_x0000_t75" alt="&quot;&quot;" style="position:absolute;left:6773;top:1016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">
                  <v:imagedata r:id="rId16" o:title=""/>
                </v:shape>
                <w10:wrap anchorx="margin"/>
              </v:group>
            </w:pict>
          </mc:Fallback>
        </mc:AlternateContent>
      </w:r>
      <w:r w:rsidR="00374400">
        <w:t>This information may upset some people when they are reading it.</w:t>
      </w:r>
    </w:p>
    <w:p w14:paraId="164F72FE" w14:textId="70D95C1B" w:rsidR="00374400" w:rsidRDefault="00374400" w:rsidP="00374400"/>
    <w:p w14:paraId="00FB3E63" w14:textId="7D0D9344" w:rsidR="00374400" w:rsidRDefault="00374400" w:rsidP="00374400"/>
    <w:p w14:paraId="419513B6" w14:textId="05FEA3B8" w:rsidR="00374400" w:rsidRDefault="00374400" w:rsidP="00374400">
      <w:r>
        <w:t>This information is not meant to scare anyone.</w:t>
      </w:r>
    </w:p>
    <w:p w14:paraId="0F220C5B" w14:textId="13AFCC39" w:rsidR="00374400" w:rsidRDefault="00374400" w:rsidP="00374400"/>
    <w:p w14:paraId="2840B8D5" w14:textId="20932D26" w:rsidR="00374400" w:rsidRDefault="00374400" w:rsidP="00374400"/>
    <w:p w14:paraId="55FF7894" w14:textId="77777777" w:rsidR="00374400" w:rsidRDefault="00374400" w:rsidP="00374400">
      <w:r w:rsidRPr="00B20592">
        <w:rPr>
          <w:noProof/>
        </w:rPr>
        <w:drawing>
          <wp:anchor distT="0" distB="0" distL="114300" distR="114300" simplePos="0" relativeHeight="251968512" behindDoc="0" locked="0" layoutInCell="1" allowOverlap="1" wp14:anchorId="7DE27552" wp14:editId="010F7F5A">
            <wp:simplePos x="0" y="0"/>
            <wp:positionH relativeFrom="margin">
              <wp:posOffset>211667</wp:posOffset>
            </wp:positionH>
            <wp:positionV relativeFrom="paragraph">
              <wp:posOffset>162772</wp:posOffset>
            </wp:positionV>
            <wp:extent cx="1171575" cy="1171575"/>
            <wp:effectExtent l="0" t="0" r="9525" b="9525"/>
            <wp:wrapNone/>
            <wp:docPr id="20645482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44C19E42" w14:textId="74993A27" w:rsidR="00374400" w:rsidRDefault="00374400" w:rsidP="00374400">
      <w:pPr>
        <w:pStyle w:val="Listtoplevel"/>
      </w:pPr>
      <w:r>
        <w:t>whānau / family</w:t>
      </w:r>
    </w:p>
    <w:p w14:paraId="52E1114F" w14:textId="3558EF2B" w:rsidR="00374400" w:rsidRDefault="008B67A3" w:rsidP="00374400">
      <w:pPr>
        <w:pStyle w:val="Listtoplevel"/>
      </w:pPr>
      <w:r w:rsidRPr="00BF5919">
        <w:drawing>
          <wp:anchor distT="0" distB="0" distL="114300" distR="114300" simplePos="0" relativeHeight="251967488" behindDoc="0" locked="0" layoutInCell="1" allowOverlap="1" wp14:anchorId="04E33569" wp14:editId="6E785588">
            <wp:simplePos x="0" y="0"/>
            <wp:positionH relativeFrom="margin">
              <wp:posOffset>8467</wp:posOffset>
            </wp:positionH>
            <wp:positionV relativeFrom="paragraph">
              <wp:posOffset>221403</wp:posOffset>
            </wp:positionV>
            <wp:extent cx="1428010" cy="1085850"/>
            <wp:effectExtent l="0" t="0" r="1270" b="0"/>
            <wp:wrapNone/>
            <wp:docPr id="90178795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400">
        <w:t>friends.</w:t>
      </w:r>
    </w:p>
    <w:p w14:paraId="1F61DA8B" w14:textId="77777777" w:rsidR="00374400" w:rsidRDefault="00374400" w:rsidP="00374400"/>
    <w:p w14:paraId="0809CDFB" w14:textId="77777777" w:rsidR="00374400" w:rsidRDefault="00374400" w:rsidP="00374400"/>
    <w:p w14:paraId="7B2FD498" w14:textId="77777777" w:rsidR="00374400" w:rsidRDefault="00374400" w:rsidP="00374400">
      <w:pPr>
        <w:spacing w:line="240" w:lineRule="auto"/>
        <w:ind w:left="0"/>
      </w:pPr>
      <w:r>
        <w:br w:type="page"/>
      </w:r>
    </w:p>
    <w:p w14:paraId="74FBD72F" w14:textId="77777777" w:rsidR="00374400" w:rsidRDefault="00374400" w:rsidP="00374400"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498D370F" wp14:editId="38EE8DC4">
            <wp:simplePos x="0" y="0"/>
            <wp:positionH relativeFrom="margin">
              <wp:posOffset>48127</wp:posOffset>
            </wp:positionH>
            <wp:positionV relativeFrom="paragraph">
              <wp:posOffset>-120316</wp:posOffset>
            </wp:positionV>
            <wp:extent cx="1711177" cy="1962150"/>
            <wp:effectExtent l="0" t="0" r="3810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77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7C7B0B99" w14:textId="77777777" w:rsidR="00374400" w:rsidRDefault="00374400" w:rsidP="00374400">
      <w:pPr>
        <w:pStyle w:val="Listtoplevel"/>
      </w:pPr>
      <w:r>
        <w:t>calling 1737</w:t>
      </w:r>
    </w:p>
    <w:p w14:paraId="1778F195" w14:textId="77777777" w:rsidR="00374400" w:rsidRDefault="00374400" w:rsidP="00374400">
      <w:pPr>
        <w:pStyle w:val="Listtoplevel"/>
      </w:pPr>
      <w:r>
        <w:t>texting 1737</w:t>
      </w:r>
    </w:p>
    <w:p w14:paraId="15D8A47E" w14:textId="77777777" w:rsidR="00374400" w:rsidRDefault="00374400" w:rsidP="00374400"/>
    <w:p w14:paraId="332B3491" w14:textId="75167625" w:rsidR="00374400" w:rsidRDefault="008B67A3" w:rsidP="00374400"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79BF5363" wp14:editId="32C16B26">
                <wp:simplePos x="0" y="0"/>
                <wp:positionH relativeFrom="column">
                  <wp:posOffset>0</wp:posOffset>
                </wp:positionH>
                <wp:positionV relativeFrom="paragraph">
                  <wp:posOffset>8790</wp:posOffset>
                </wp:positionV>
                <wp:extent cx="1857375" cy="1363278"/>
                <wp:effectExtent l="0" t="0" r="0" b="0"/>
                <wp:wrapNone/>
                <wp:docPr id="542321699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363278"/>
                          <a:chOff x="0" y="0"/>
                          <a:chExt cx="1857375" cy="1363278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421" y="633663"/>
                            <a:ext cx="729615" cy="72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A388C" id="Group 1" o:spid="_x0000_s1026" alt="&quot;&quot;" style="position:absolute;margin-left:0;margin-top:.7pt;width:146.25pt;height:107.35pt;z-index:251976704" coordsize="18573,136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">
                <v:shape id="Picture 14" o:spid="_x0000_s1027" type="#_x0000_t75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1" o:title=""/>
                </v:shape>
                <v:shape id="Graphic 551237073" o:spid="_x0000_s1028" type="#_x0000_t75" alt="Close with solid fill" style="position:absolute;left:9224;top:6336;width:7296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">
                  <v:imagedata r:id="rId16" o:title="Close with solid fill"/>
                </v:shape>
              </v:group>
            </w:pict>
          </mc:Fallback>
        </mc:AlternateContent>
      </w:r>
    </w:p>
    <w:p w14:paraId="1B8C5A65" w14:textId="54FD61A0" w:rsidR="00374400" w:rsidRDefault="00374400" w:rsidP="00374400">
      <w:r>
        <w:t>It does not cost any money to call / text 1737.</w:t>
      </w:r>
    </w:p>
    <w:p w14:paraId="7274A59C" w14:textId="3C594F75" w:rsidR="00374400" w:rsidRDefault="00374400" w:rsidP="00374400"/>
    <w:p w14:paraId="00025879" w14:textId="32531E02" w:rsidR="00374400" w:rsidRDefault="008B67A3" w:rsidP="00374400">
      <w:r w:rsidRPr="00AE7C51">
        <w:rPr>
          <w:noProof/>
        </w:rPr>
        <w:drawing>
          <wp:anchor distT="0" distB="0" distL="114300" distR="114300" simplePos="0" relativeHeight="251969536" behindDoc="0" locked="0" layoutInCell="1" allowOverlap="1" wp14:anchorId="70A04EB4" wp14:editId="50E334BC">
            <wp:simplePos x="0" y="0"/>
            <wp:positionH relativeFrom="margin">
              <wp:posOffset>168442</wp:posOffset>
            </wp:positionH>
            <wp:positionV relativeFrom="paragraph">
              <wp:posOffset>78907</wp:posOffset>
            </wp:positionV>
            <wp:extent cx="1275347" cy="1275347"/>
            <wp:effectExtent l="0" t="0" r="1270" b="1270"/>
            <wp:wrapNone/>
            <wp:docPr id="16579448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448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47" cy="12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400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18E81B72" wp14:editId="6AD2F8FF">
                <wp:simplePos x="0" y="0"/>
                <wp:positionH relativeFrom="margin">
                  <wp:posOffset>2219325</wp:posOffset>
                </wp:positionH>
                <wp:positionV relativeFrom="paragraph">
                  <wp:posOffset>313690</wp:posOffset>
                </wp:positionV>
                <wp:extent cx="3505200" cy="733425"/>
                <wp:effectExtent l="0" t="0" r="0" b="9525"/>
                <wp:wrapNone/>
                <wp:docPr id="59190561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733425"/>
                        </a:xfrm>
                        <a:prstGeom prst="rect">
                          <a:avLst/>
                        </a:prstGeom>
                        <a:solidFill>
                          <a:srgbClr val="FFE4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D69EC" id="Rectangle 13" o:spid="_x0000_s1026" style="position:absolute;margin-left:174.75pt;margin-top:24.7pt;width:276pt;height:57.75pt;z-index:-25134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" fillcolor="#ffe48f" stroked="f" strokeweight="1pt">
                <w10:wrap anchorx="margin"/>
              </v:rect>
            </w:pict>
          </mc:Fallback>
        </mc:AlternateContent>
      </w:r>
    </w:p>
    <w:p w14:paraId="7508C4BD" w14:textId="7BD92429" w:rsidR="00374400" w:rsidRDefault="00374400" w:rsidP="00374400">
      <w:r>
        <w:t xml:space="preserve">If you do not feel safe call the police on </w:t>
      </w:r>
      <w:r w:rsidRPr="00AE7C51">
        <w:rPr>
          <w:b/>
          <w:bCs/>
        </w:rPr>
        <w:t>111</w:t>
      </w:r>
      <w:r w:rsidR="005D267F">
        <w:rPr>
          <w:b/>
          <w:bCs/>
        </w:rPr>
        <w:t>.</w:t>
      </w:r>
    </w:p>
    <w:p w14:paraId="6C707BFF" w14:textId="77777777" w:rsidR="00374400" w:rsidRDefault="00374400" w:rsidP="00374400"/>
    <w:p w14:paraId="041CE2C3" w14:textId="77777777" w:rsidR="00374400" w:rsidRDefault="0037440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21294C8" w14:textId="295384DD" w:rsidR="00EC5ABA" w:rsidRDefault="00EC5ABA" w:rsidP="00570380">
      <w:pPr>
        <w:pStyle w:val="Heading1"/>
      </w:pPr>
      <w:r>
        <w:lastRenderedPageBreak/>
        <w:t>What you will find in here</w:t>
      </w:r>
      <w:bookmarkEnd w:id="0"/>
      <w:r>
        <w:t xml:space="preserve"> </w:t>
      </w:r>
    </w:p>
    <w:p w14:paraId="2686B0E6" w14:textId="77777777" w:rsidR="00EC5ABA" w:rsidRDefault="00EC5ABA" w:rsidP="00EC5ABA"/>
    <w:p w14:paraId="2FFAA8A6" w14:textId="5C19CE90" w:rsidR="00EC5ABA" w:rsidRDefault="009C3E85" w:rsidP="00EC5ABA">
      <w:r>
        <w:rPr>
          <w:noProof/>
        </w:rPr>
        <w:drawing>
          <wp:anchor distT="0" distB="0" distL="114300" distR="114300" simplePos="0" relativeHeight="251992064" behindDoc="0" locked="0" layoutInCell="1" allowOverlap="1" wp14:anchorId="1C36053C" wp14:editId="6DA3B740">
            <wp:simplePos x="0" y="0"/>
            <wp:positionH relativeFrom="margin">
              <wp:posOffset>25400</wp:posOffset>
            </wp:positionH>
            <wp:positionV relativeFrom="paragraph">
              <wp:posOffset>200872</wp:posOffset>
            </wp:positionV>
            <wp:extent cx="1424305" cy="1310005"/>
            <wp:effectExtent l="0" t="0" r="4445" b="4445"/>
            <wp:wrapNone/>
            <wp:docPr id="1933985853" name="Picture 19339858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27249" name="Picture 718827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6E5A" w14:textId="54BF16EF" w:rsidR="00EC5ABA" w:rsidRPr="00EC5ABA" w:rsidRDefault="00EC5ABA" w:rsidP="00EC5ABA">
      <w:pPr>
        <w:jc w:val="right"/>
        <w:rPr>
          <w:b/>
          <w:bCs/>
        </w:rPr>
      </w:pPr>
      <w:r>
        <w:rPr>
          <w:b/>
          <w:bCs/>
        </w:rPr>
        <w:t>Page number:</w:t>
      </w:r>
    </w:p>
    <w:p w14:paraId="11F5DFCC" w14:textId="42875021" w:rsidR="00EC5ABA" w:rsidRDefault="00EC5ABA" w:rsidP="00EC5ABA"/>
    <w:p w14:paraId="5328D842" w14:textId="25EA73AE" w:rsidR="00EC5ABA" w:rsidRDefault="00EC5ABA" w:rsidP="00EC5ABA">
      <w:pPr>
        <w:pStyle w:val="contentspage"/>
      </w:pPr>
      <w:r>
        <w:t>What this document is about</w:t>
      </w:r>
      <w:r>
        <w:tab/>
      </w:r>
      <w:r w:rsidR="009C3E85">
        <w:t>5</w:t>
      </w:r>
    </w:p>
    <w:p w14:paraId="2755F775" w14:textId="72A9C1F6" w:rsidR="00EC5ABA" w:rsidRDefault="00EC5ABA" w:rsidP="00EC5ABA">
      <w:pPr>
        <w:pStyle w:val="contentspage"/>
      </w:pPr>
    </w:p>
    <w:p w14:paraId="162B5CF4" w14:textId="7582DCAC" w:rsidR="00EC5ABA" w:rsidRDefault="009C3E85" w:rsidP="00EC5ABA">
      <w:pPr>
        <w:pStyle w:val="contentspage"/>
      </w:pPr>
      <w:r w:rsidRPr="00962279">
        <w:rPr>
          <w:noProof/>
        </w:rPr>
        <w:drawing>
          <wp:anchor distT="0" distB="0" distL="114300" distR="114300" simplePos="0" relativeHeight="251936768" behindDoc="0" locked="0" layoutInCell="1" allowOverlap="1" wp14:anchorId="7AD28DEE" wp14:editId="3B8D8AC2">
            <wp:simplePos x="0" y="0"/>
            <wp:positionH relativeFrom="column">
              <wp:posOffset>-152400</wp:posOffset>
            </wp:positionH>
            <wp:positionV relativeFrom="paragraph">
              <wp:posOffset>95673</wp:posOffset>
            </wp:positionV>
            <wp:extent cx="1828800" cy="961407"/>
            <wp:effectExtent l="0" t="0" r="0" b="0"/>
            <wp:wrapNone/>
            <wp:docPr id="1593901079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1079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D313E" w14:textId="682E2A76" w:rsidR="00EC5ABA" w:rsidRDefault="00EC5ABA" w:rsidP="00EC5ABA">
      <w:pPr>
        <w:pStyle w:val="contentspage"/>
      </w:pPr>
      <w:r>
        <w:t>Our commitment</w:t>
      </w:r>
      <w:r>
        <w:tab/>
      </w:r>
      <w:r w:rsidR="009C3E85">
        <w:t>9</w:t>
      </w:r>
    </w:p>
    <w:p w14:paraId="783714DD" w14:textId="77777777" w:rsidR="00EC5ABA" w:rsidRDefault="00EC5ABA" w:rsidP="00EC5ABA">
      <w:pPr>
        <w:pStyle w:val="contentspage"/>
      </w:pPr>
    </w:p>
    <w:p w14:paraId="4D6DFA89" w14:textId="00233474" w:rsidR="00EC5ABA" w:rsidRDefault="00EC5ABA" w:rsidP="00EC5ABA">
      <w:pPr>
        <w:pStyle w:val="contentspage"/>
      </w:pPr>
    </w:p>
    <w:p w14:paraId="6C570C7C" w14:textId="5B0F1268" w:rsidR="00EC5ABA" w:rsidRDefault="00065380" w:rsidP="00EC5ABA">
      <w:pPr>
        <w:pStyle w:val="contentspage"/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36997D16" wp14:editId="168E4E12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309393" cy="1329267"/>
            <wp:effectExtent l="0" t="0" r="5080" b="4445"/>
            <wp:wrapNone/>
            <wp:docPr id="211443693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3693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93" cy="13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ABA">
        <w:t>Our complaint processes</w:t>
      </w:r>
      <w:r w:rsidR="00EC5ABA">
        <w:tab/>
      </w:r>
      <w:r w:rsidR="009C3E85">
        <w:t>11</w:t>
      </w:r>
    </w:p>
    <w:p w14:paraId="70DD1394" w14:textId="251EDAC7" w:rsidR="00EC5ABA" w:rsidRDefault="00EC5ABA" w:rsidP="00EC5ABA">
      <w:pPr>
        <w:pStyle w:val="contentspage"/>
      </w:pPr>
    </w:p>
    <w:p w14:paraId="2F1498EE" w14:textId="77777777" w:rsidR="00EC5ABA" w:rsidRDefault="00EC5ABA" w:rsidP="00EC5ABA">
      <w:pPr>
        <w:pStyle w:val="contentspage"/>
      </w:pPr>
    </w:p>
    <w:p w14:paraId="6286DFA4" w14:textId="6B10E624" w:rsidR="00EC5ABA" w:rsidRDefault="00EC5ABA" w:rsidP="00EC5ABA">
      <w:pPr>
        <w:pStyle w:val="contentspage"/>
      </w:pPr>
      <w:r>
        <w:t xml:space="preserve">Early </w:t>
      </w:r>
      <w:r w:rsidR="0059569C">
        <w:t>resolution</w:t>
      </w:r>
      <w:r>
        <w:tab/>
        <w:t>1</w:t>
      </w:r>
      <w:r w:rsidR="009C3E85">
        <w:t>2</w:t>
      </w:r>
    </w:p>
    <w:p w14:paraId="42C4E6DE" w14:textId="547C336C" w:rsidR="00EC5ABA" w:rsidRDefault="00065380" w:rsidP="00EC5ABA">
      <w:pPr>
        <w:pStyle w:val="contentspage"/>
      </w:pPr>
      <w:r w:rsidRPr="00B65ADF">
        <w:rPr>
          <w:noProof/>
        </w:rPr>
        <w:drawing>
          <wp:anchor distT="0" distB="0" distL="114300" distR="114300" simplePos="0" relativeHeight="251944960" behindDoc="0" locked="0" layoutInCell="1" allowOverlap="1" wp14:anchorId="4B15D8F7" wp14:editId="7D976C45">
            <wp:simplePos x="0" y="0"/>
            <wp:positionH relativeFrom="margin">
              <wp:align>left</wp:align>
            </wp:positionH>
            <wp:positionV relativeFrom="paragraph">
              <wp:posOffset>197274</wp:posOffset>
            </wp:positionV>
            <wp:extent cx="1371600" cy="1371600"/>
            <wp:effectExtent l="0" t="0" r="0" b="0"/>
            <wp:wrapNone/>
            <wp:docPr id="209424571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4571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4F252" w14:textId="28475B09" w:rsidR="00EC5ABA" w:rsidRDefault="00EC5ABA" w:rsidP="00EC5ABA">
      <w:pPr>
        <w:pStyle w:val="contentspage"/>
      </w:pPr>
    </w:p>
    <w:p w14:paraId="6B3E7450" w14:textId="39047BB5" w:rsidR="00EC5ABA" w:rsidRDefault="00EC5ABA" w:rsidP="00EC5ABA">
      <w:pPr>
        <w:pStyle w:val="contentspage"/>
      </w:pPr>
      <w:r>
        <w:t xml:space="preserve">The 3 stages of our </w:t>
      </w:r>
      <w:r w:rsidR="0043209D">
        <w:br/>
      </w:r>
      <w:r>
        <w:t>formal complaint process</w:t>
      </w:r>
      <w:r>
        <w:tab/>
        <w:t>1</w:t>
      </w:r>
      <w:r w:rsidR="009C3E85">
        <w:t>3</w:t>
      </w:r>
    </w:p>
    <w:p w14:paraId="22AD65BB" w14:textId="77777777" w:rsidR="00EC5ABA" w:rsidRDefault="00EC5ABA" w:rsidP="00EC5ABA">
      <w:pPr>
        <w:pStyle w:val="contentspage"/>
      </w:pPr>
    </w:p>
    <w:p w14:paraId="5ACF062B" w14:textId="50630F69" w:rsidR="0043209D" w:rsidRDefault="004F46DA" w:rsidP="009C3E85">
      <w:pPr>
        <w:jc w:val="right"/>
      </w:pPr>
      <w:r w:rsidRPr="009230C4">
        <w:rPr>
          <w:noProof/>
        </w:rPr>
        <w:drawing>
          <wp:anchor distT="0" distB="0" distL="114300" distR="114300" simplePos="0" relativeHeight="251947008" behindDoc="0" locked="0" layoutInCell="1" allowOverlap="1" wp14:anchorId="1821C5C2" wp14:editId="04DF3201">
            <wp:simplePos x="0" y="0"/>
            <wp:positionH relativeFrom="margin">
              <wp:posOffset>66886</wp:posOffset>
            </wp:positionH>
            <wp:positionV relativeFrom="paragraph">
              <wp:posOffset>7832</wp:posOffset>
            </wp:positionV>
            <wp:extent cx="1134534" cy="1174321"/>
            <wp:effectExtent l="0" t="0" r="8890" b="6985"/>
            <wp:wrapNone/>
            <wp:docPr id="731105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05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34" cy="11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103D1" w14:textId="3DA83B46" w:rsidR="00EC5ABA" w:rsidRDefault="00EC5ABA" w:rsidP="0043209D">
      <w:pPr>
        <w:pStyle w:val="contentspage"/>
      </w:pPr>
      <w:r>
        <w:t>How to send us your complaint</w:t>
      </w:r>
      <w:r>
        <w:tab/>
        <w:t>1</w:t>
      </w:r>
      <w:r w:rsidR="009C3E85">
        <w:t>5</w:t>
      </w:r>
    </w:p>
    <w:p w14:paraId="445288DE" w14:textId="77777777" w:rsidR="00EC5ABA" w:rsidRDefault="00EC5ABA" w:rsidP="0043209D">
      <w:pPr>
        <w:pStyle w:val="contentspage"/>
      </w:pPr>
    </w:p>
    <w:p w14:paraId="5EA5F9CA" w14:textId="34A620AB" w:rsidR="00EC5ABA" w:rsidRDefault="00EC5ABA" w:rsidP="0043209D">
      <w:pPr>
        <w:pStyle w:val="contentspage"/>
      </w:pPr>
    </w:p>
    <w:p w14:paraId="1E1DA32C" w14:textId="01AD166E" w:rsidR="009C3E85" w:rsidRPr="00EC5ABA" w:rsidRDefault="009C3E85" w:rsidP="009C3E85">
      <w:pPr>
        <w:jc w:val="right"/>
        <w:rPr>
          <w:b/>
          <w:bCs/>
        </w:rPr>
      </w:pPr>
      <w:r>
        <w:rPr>
          <w:b/>
          <w:bCs/>
        </w:rPr>
        <w:lastRenderedPageBreak/>
        <w:t>Page number:</w:t>
      </w:r>
    </w:p>
    <w:p w14:paraId="26FEF584" w14:textId="68423AEC" w:rsidR="009C3E85" w:rsidRDefault="005E717C" w:rsidP="0043209D">
      <w:pPr>
        <w:pStyle w:val="contentspage"/>
      </w:pPr>
      <w:r>
        <w:rPr>
          <w:b/>
          <w:bCs w:val="0"/>
          <w:noProof/>
        </w:rPr>
        <w:drawing>
          <wp:anchor distT="0" distB="0" distL="114300" distR="114300" simplePos="0" relativeHeight="251949056" behindDoc="0" locked="0" layoutInCell="1" allowOverlap="1" wp14:anchorId="2DBB1DCE" wp14:editId="6C2EC55F">
            <wp:simplePos x="0" y="0"/>
            <wp:positionH relativeFrom="margin">
              <wp:posOffset>-6432</wp:posOffset>
            </wp:positionH>
            <wp:positionV relativeFrom="paragraph">
              <wp:posOffset>139372</wp:posOffset>
            </wp:positionV>
            <wp:extent cx="1100666" cy="1100666"/>
            <wp:effectExtent l="0" t="0" r="0" b="4445"/>
            <wp:wrapNone/>
            <wp:docPr id="69885864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5864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66" cy="11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E97C1" w14:textId="77777777" w:rsidR="005E717C" w:rsidRDefault="005E717C" w:rsidP="0043209D">
      <w:pPr>
        <w:pStyle w:val="contentspage"/>
      </w:pPr>
    </w:p>
    <w:p w14:paraId="7FFC5259" w14:textId="0A971CF3" w:rsidR="00EC5ABA" w:rsidRDefault="00EC5ABA" w:rsidP="0043209D">
      <w:pPr>
        <w:pStyle w:val="contentspage"/>
      </w:pPr>
      <w:r>
        <w:t>Information you need to give us</w:t>
      </w:r>
      <w:r>
        <w:tab/>
        <w:t>1</w:t>
      </w:r>
      <w:r w:rsidR="009C3E85">
        <w:t>8</w:t>
      </w:r>
    </w:p>
    <w:p w14:paraId="28130956" w14:textId="77777777" w:rsidR="0043209D" w:rsidRDefault="0043209D" w:rsidP="0043209D">
      <w:pPr>
        <w:pStyle w:val="contentspage"/>
      </w:pPr>
    </w:p>
    <w:p w14:paraId="004B3A19" w14:textId="77777777" w:rsidR="0043209D" w:rsidRDefault="0043209D" w:rsidP="0043209D">
      <w:pPr>
        <w:pStyle w:val="contentspage"/>
      </w:pPr>
    </w:p>
    <w:p w14:paraId="0DF00FFB" w14:textId="06EE2994" w:rsidR="00EC5ABA" w:rsidRDefault="0056492E" w:rsidP="0043209D">
      <w:pPr>
        <w:pStyle w:val="contentspage"/>
      </w:pPr>
      <w:r w:rsidRPr="0056492E">
        <w:rPr>
          <w:noProof/>
        </w:rPr>
        <w:drawing>
          <wp:anchor distT="0" distB="0" distL="114300" distR="114300" simplePos="0" relativeHeight="251951104" behindDoc="0" locked="0" layoutInCell="1" allowOverlap="1" wp14:anchorId="546EB6FE" wp14:editId="1021FE58">
            <wp:simplePos x="0" y="0"/>
            <wp:positionH relativeFrom="margin">
              <wp:posOffset>92710</wp:posOffset>
            </wp:positionH>
            <wp:positionV relativeFrom="paragraph">
              <wp:posOffset>107950</wp:posOffset>
            </wp:positionV>
            <wp:extent cx="1210733" cy="1204060"/>
            <wp:effectExtent l="0" t="0" r="8890" b="0"/>
            <wp:wrapNone/>
            <wp:docPr id="1396833711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33711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33" cy="12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ABA">
        <w:t xml:space="preserve">When we will reply to </w:t>
      </w:r>
      <w:r w:rsidR="0043209D">
        <w:br/>
      </w:r>
      <w:r w:rsidR="00EC5ABA">
        <w:t>your complaint</w:t>
      </w:r>
      <w:r w:rsidR="00EC5ABA">
        <w:tab/>
      </w:r>
      <w:r w:rsidR="000E3445">
        <w:t>20</w:t>
      </w:r>
    </w:p>
    <w:p w14:paraId="6D9F1FF6" w14:textId="69F03040" w:rsidR="0043209D" w:rsidRDefault="0043209D" w:rsidP="0043209D">
      <w:pPr>
        <w:pStyle w:val="contentspage"/>
      </w:pPr>
    </w:p>
    <w:p w14:paraId="10141076" w14:textId="77777777" w:rsidR="0043209D" w:rsidRDefault="0043209D" w:rsidP="0043209D">
      <w:pPr>
        <w:pStyle w:val="contentspage"/>
      </w:pPr>
    </w:p>
    <w:p w14:paraId="4DA1B62C" w14:textId="36492FBF" w:rsidR="00EC5ABA" w:rsidRDefault="00EC5ABA" w:rsidP="0043209D">
      <w:pPr>
        <w:pStyle w:val="contentspage"/>
      </w:pPr>
      <w:r>
        <w:t>When to send us your complaint</w:t>
      </w:r>
      <w:r>
        <w:tab/>
      </w:r>
      <w:r w:rsidR="00181EE8">
        <w:t>21</w:t>
      </w:r>
    </w:p>
    <w:p w14:paraId="589BFBFE" w14:textId="2C7B97CF" w:rsidR="0043209D" w:rsidRDefault="00796C99" w:rsidP="0043209D">
      <w:pPr>
        <w:pStyle w:val="contentspage"/>
      </w:pPr>
      <w:r w:rsidRPr="00796C99">
        <w:rPr>
          <w:noProof/>
        </w:rPr>
        <w:drawing>
          <wp:anchor distT="0" distB="0" distL="114300" distR="114300" simplePos="0" relativeHeight="251961344" behindDoc="0" locked="0" layoutInCell="1" allowOverlap="1" wp14:anchorId="6140B0E7" wp14:editId="5993F462">
            <wp:simplePos x="0" y="0"/>
            <wp:positionH relativeFrom="margin">
              <wp:posOffset>67310</wp:posOffset>
            </wp:positionH>
            <wp:positionV relativeFrom="paragraph">
              <wp:posOffset>226907</wp:posOffset>
            </wp:positionV>
            <wp:extent cx="1507067" cy="963847"/>
            <wp:effectExtent l="0" t="0" r="0" b="8255"/>
            <wp:wrapNone/>
            <wp:docPr id="1849070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67" cy="9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BFBA" w14:textId="3914B7AB" w:rsidR="0043209D" w:rsidRDefault="0043209D" w:rsidP="0043209D">
      <w:pPr>
        <w:pStyle w:val="contentspage"/>
      </w:pPr>
    </w:p>
    <w:p w14:paraId="10F11AFD" w14:textId="6E672329" w:rsidR="00EC5ABA" w:rsidRDefault="00EC5ABA" w:rsidP="0043209D">
      <w:pPr>
        <w:pStyle w:val="contentspage"/>
      </w:pPr>
      <w:r>
        <w:t>How to contact us</w:t>
      </w:r>
      <w:r>
        <w:tab/>
      </w:r>
      <w:r w:rsidR="00904C42">
        <w:t>22</w:t>
      </w:r>
    </w:p>
    <w:p w14:paraId="359C3FFF" w14:textId="77777777" w:rsidR="00EC5ABA" w:rsidRDefault="00EC5ABA" w:rsidP="0043209D">
      <w:pPr>
        <w:pStyle w:val="contentspage"/>
        <w:rPr>
          <w:rFonts w:eastAsia="Arial Unicode MS"/>
          <w:b/>
          <w:kern w:val="28"/>
          <w:sz w:val="44"/>
        </w:rPr>
      </w:pPr>
      <w:r>
        <w:br w:type="page"/>
      </w:r>
    </w:p>
    <w:p w14:paraId="492D9538" w14:textId="0CA51ED3" w:rsidR="00570380" w:rsidRPr="00570380" w:rsidRDefault="005E7F9B" w:rsidP="00570380">
      <w:pPr>
        <w:pStyle w:val="Heading1"/>
        <w:rPr>
          <w:noProof/>
          <w:lang w:val="en-NZ" w:eastAsia="en-NZ"/>
        </w:rPr>
      </w:pPr>
      <w:bookmarkStart w:id="1" w:name="_Toc164617367"/>
      <w:r>
        <w:rPr>
          <w:noProof/>
          <w:lang w:val="en-NZ" w:eastAsia="en-NZ"/>
        </w:rPr>
        <w:lastRenderedPageBreak/>
        <w:t>What this document is about</w:t>
      </w:r>
      <w:bookmarkEnd w:id="1"/>
    </w:p>
    <w:p w14:paraId="74C27489" w14:textId="77777777" w:rsidR="00D852B6" w:rsidRDefault="00D852B6" w:rsidP="00124EA8"/>
    <w:p w14:paraId="32D5B77C" w14:textId="5F17369F" w:rsidR="00E72984" w:rsidRDefault="00393C0F" w:rsidP="00124EA8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9232" behindDoc="0" locked="0" layoutInCell="1" allowOverlap="1" wp14:anchorId="7B5F47CA" wp14:editId="20F16A5C">
            <wp:simplePos x="0" y="0"/>
            <wp:positionH relativeFrom="column">
              <wp:posOffset>-581137</wp:posOffset>
            </wp:positionH>
            <wp:positionV relativeFrom="paragraph">
              <wp:posOffset>424554</wp:posOffset>
            </wp:positionV>
            <wp:extent cx="2646045" cy="478155"/>
            <wp:effectExtent l="0" t="0" r="1905" b="0"/>
            <wp:wrapNone/>
            <wp:docPr id="168986466" name="Picture 2" descr="Logo for Survivor Experience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43715" name="Picture 2" descr="Logo for Survivor Experience Servi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06924" w14:textId="3FA2AEC3" w:rsidR="00A4165E" w:rsidRDefault="00A4165E" w:rsidP="0036084C">
      <w:r>
        <w:rPr>
          <w:rFonts w:cs="Arial"/>
          <w:noProof/>
          <w:szCs w:val="32"/>
          <w:lang w:val="en-NZ" w:eastAsia="en-NZ"/>
        </w:rPr>
        <w:t>This</w:t>
      </w:r>
      <w:r w:rsidR="00E72984">
        <w:t xml:space="preserve"> Easy Read document</w:t>
      </w:r>
      <w:r>
        <w:t xml:space="preserve"> is from the </w:t>
      </w:r>
      <w:r w:rsidRPr="00A4165E">
        <w:rPr>
          <w:b/>
          <w:bCs/>
        </w:rPr>
        <w:t>Survivor Experiences Service.</w:t>
      </w:r>
      <w:r>
        <w:t xml:space="preserve"> </w:t>
      </w:r>
    </w:p>
    <w:p w14:paraId="779D70ED" w14:textId="77777777" w:rsidR="00A4165E" w:rsidRDefault="00A4165E" w:rsidP="0036084C"/>
    <w:p w14:paraId="30DADDDE" w14:textId="53D2CD36" w:rsidR="00A4165E" w:rsidRDefault="005C02C7" w:rsidP="0036084C">
      <w:r>
        <w:rPr>
          <w:noProof/>
        </w:rPr>
        <w:drawing>
          <wp:anchor distT="0" distB="0" distL="114300" distR="114300" simplePos="0" relativeHeight="251990016" behindDoc="0" locked="0" layoutInCell="1" allowOverlap="1" wp14:anchorId="635FD1D5" wp14:editId="22C9CD01">
            <wp:simplePos x="0" y="0"/>
            <wp:positionH relativeFrom="margin">
              <wp:posOffset>-76841</wp:posOffset>
            </wp:positionH>
            <wp:positionV relativeFrom="paragraph">
              <wp:posOffset>147154</wp:posOffset>
            </wp:positionV>
            <wp:extent cx="1424305" cy="1310005"/>
            <wp:effectExtent l="0" t="0" r="4445" b="4445"/>
            <wp:wrapNone/>
            <wp:docPr id="1863546157" name="Picture 1863546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27249" name="Picture 718827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5E67F" w14:textId="582663E2" w:rsidR="00E72984" w:rsidRDefault="00A4165E" w:rsidP="0036084C">
      <w:r>
        <w:t>In this document w</w:t>
      </w:r>
      <w:r w:rsidR="00E72984">
        <w:t xml:space="preserve">hen we say </w:t>
      </w:r>
      <w:r w:rsidR="00E72984" w:rsidRPr="004122AF">
        <w:rPr>
          <w:b/>
          <w:bCs/>
        </w:rPr>
        <w:t>the service</w:t>
      </w:r>
      <w:r w:rsidR="00E72984">
        <w:t xml:space="preserve"> we mean the </w:t>
      </w:r>
      <w:r w:rsidR="00E72984" w:rsidRPr="0036084C">
        <w:rPr>
          <w:b/>
          <w:bCs/>
        </w:rPr>
        <w:t>Survivor Experiences Service</w:t>
      </w:r>
      <w:r w:rsidR="00E72984">
        <w:t>.</w:t>
      </w:r>
    </w:p>
    <w:p w14:paraId="1175518E" w14:textId="4471970A" w:rsidR="00E72984" w:rsidRDefault="00E72984" w:rsidP="0036084C"/>
    <w:p w14:paraId="545B0A70" w14:textId="5F9EB2BC" w:rsidR="0036084C" w:rsidRDefault="00F76410" w:rsidP="0036084C">
      <w:r w:rsidRPr="00FB4184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353C1DCB" wp14:editId="3A828E97">
                <wp:simplePos x="0" y="0"/>
                <wp:positionH relativeFrom="margin">
                  <wp:posOffset>2131060</wp:posOffset>
                </wp:positionH>
                <wp:positionV relativeFrom="paragraph">
                  <wp:posOffset>219853</wp:posOffset>
                </wp:positionV>
                <wp:extent cx="3599815" cy="3944620"/>
                <wp:effectExtent l="0" t="0" r="635" b="0"/>
                <wp:wrapNone/>
                <wp:docPr id="1424384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94462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893D6" id="Rectangle 1" o:spid="_x0000_s1026" style="position:absolute;margin-left:167.8pt;margin-top:17.3pt;width:283.45pt;height:310.6pt;z-index:-25150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649675E7" w14:textId="4EB061A4" w:rsidR="005E7F9B" w:rsidRDefault="005E7F9B" w:rsidP="005E7F9B">
      <w:r w:rsidRPr="00FB4184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14912" behindDoc="0" locked="0" layoutInCell="1" allowOverlap="1" wp14:anchorId="71B1FC4A" wp14:editId="2EF68F4D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440000" cy="1137600"/>
            <wp:effectExtent l="0" t="0" r="0" b="5715"/>
            <wp:wrapNone/>
            <wp:docPr id="1564936231" name="Picture 1564936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184">
        <w:t>The</w:t>
      </w:r>
      <w:r>
        <w:t xml:space="preserve"> </w:t>
      </w:r>
      <w:r w:rsidR="00C24FC8" w:rsidRPr="00C24FC8">
        <w:rPr>
          <w:b/>
        </w:rPr>
        <w:t>s</w:t>
      </w:r>
      <w:r>
        <w:rPr>
          <w:b/>
          <w:bCs/>
        </w:rPr>
        <w:t>ervice</w:t>
      </w:r>
      <w:r>
        <w:t xml:space="preserve"> is for:</w:t>
      </w:r>
    </w:p>
    <w:p w14:paraId="7B361839" w14:textId="260E3401" w:rsidR="005E7F9B" w:rsidRPr="0002176E" w:rsidRDefault="005E7F9B" w:rsidP="005E7F9B">
      <w:pPr>
        <w:pStyle w:val="ListParagraph"/>
        <w:numPr>
          <w:ilvl w:val="0"/>
          <w:numId w:val="13"/>
        </w:numPr>
        <w:snapToGrid w:val="0"/>
        <w:ind w:left="4253" w:hanging="567"/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34EC16BA" wp14:editId="0B7D6220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1620000" cy="1270800"/>
            <wp:effectExtent l="0" t="0" r="5715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623687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87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people</w:t>
      </w:r>
      <w:r>
        <w:rPr>
          <w:noProof/>
          <w:lang w:eastAsia="en-GB"/>
        </w:rPr>
        <w:t xml:space="preserve"> </w:t>
      </w:r>
      <w:r>
        <w:t xml:space="preserve">who have experienced </w:t>
      </w:r>
      <w:r w:rsidRPr="00F259F7">
        <w:rPr>
          <w:b/>
          <w:bCs/>
        </w:rPr>
        <w:t>abuse</w:t>
      </w:r>
      <w:r>
        <w:rPr>
          <w:b/>
          <w:bCs/>
        </w:rPr>
        <w:t xml:space="preserve"> </w:t>
      </w:r>
      <w:r w:rsidRPr="00E42E17">
        <w:t>while</w:t>
      </w:r>
      <w:r w:rsidRPr="0002176E">
        <w:rPr>
          <w:b/>
          <w:bCs/>
        </w:rPr>
        <w:t xml:space="preserve"> in care</w:t>
      </w:r>
    </w:p>
    <w:p w14:paraId="654C45D4" w14:textId="77777777" w:rsidR="005E7F9B" w:rsidRDefault="005E7F9B" w:rsidP="005E7F9B">
      <w:pPr>
        <w:pStyle w:val="ListParagraph"/>
        <w:numPr>
          <w:ilvl w:val="0"/>
          <w:numId w:val="13"/>
        </w:numPr>
        <w:snapToGrid w:val="0"/>
        <w:ind w:left="4253" w:hanging="567"/>
      </w:pP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485DA44A" wp14:editId="297BBFE4">
            <wp:simplePos x="0" y="0"/>
            <wp:positionH relativeFrom="margin">
              <wp:align>left</wp:align>
            </wp:positionH>
            <wp:positionV relativeFrom="paragraph">
              <wp:posOffset>946785</wp:posOffset>
            </wp:positionV>
            <wp:extent cx="1620000" cy="1479600"/>
            <wp:effectExtent l="0" t="0" r="5715" b="0"/>
            <wp:wrapTight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ight>
            <wp:docPr id="14050783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838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people</w:t>
      </w:r>
      <w:r>
        <w:rPr>
          <w:noProof/>
          <w:lang w:eastAsia="en-GB"/>
        </w:rPr>
        <w:t xml:space="preserve"> </w:t>
      </w:r>
      <w:r>
        <w:t>to talk about what happened to them</w:t>
      </w:r>
    </w:p>
    <w:p w14:paraId="3A1FD16C" w14:textId="61053481" w:rsidR="005E7F9B" w:rsidRDefault="005E7F9B" w:rsidP="005E7F9B">
      <w:pPr>
        <w:pStyle w:val="ListParagraph"/>
        <w:numPr>
          <w:ilvl w:val="0"/>
          <w:numId w:val="13"/>
        </w:numPr>
        <w:snapToGrid w:val="0"/>
        <w:ind w:left="4253" w:hanging="567"/>
      </w:pPr>
      <w:r>
        <w:t>people</w:t>
      </w:r>
      <w:r>
        <w:rPr>
          <w:noProof/>
          <w:lang w:eastAsia="en-GB"/>
        </w:rPr>
        <w:t xml:space="preserve"> and their </w:t>
      </w:r>
      <w:r w:rsidR="00C24FC8">
        <w:rPr>
          <w:noProof/>
          <w:lang w:eastAsia="en-GB"/>
        </w:rPr>
        <w:br/>
      </w:r>
      <w:r>
        <w:t>whānau / families</w:t>
      </w:r>
      <w:r>
        <w:rPr>
          <w:noProof/>
          <w:lang w:eastAsia="en-GB"/>
        </w:rPr>
        <w:t xml:space="preserve"> </w:t>
      </w:r>
      <w:r>
        <w:t>to get the support they need.</w:t>
      </w:r>
    </w:p>
    <w:p w14:paraId="502A0927" w14:textId="77777777" w:rsidR="00C24FC8" w:rsidRDefault="00C24FC8">
      <w:pPr>
        <w:spacing w:line="240" w:lineRule="auto"/>
        <w:ind w:left="0"/>
      </w:pPr>
      <w:r>
        <w:br w:type="page"/>
      </w:r>
    </w:p>
    <w:p w14:paraId="4950AE79" w14:textId="2F119265" w:rsidR="005E7F9B" w:rsidRPr="00520688" w:rsidRDefault="00A213CA" w:rsidP="005E7F9B">
      <w:r w:rsidRPr="00D51A9B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AB44043" wp14:editId="0C412B3D">
                <wp:simplePos x="0" y="0"/>
                <wp:positionH relativeFrom="column">
                  <wp:posOffset>2150533</wp:posOffset>
                </wp:positionH>
                <wp:positionV relativeFrom="paragraph">
                  <wp:posOffset>-110067</wp:posOffset>
                </wp:positionV>
                <wp:extent cx="3818467" cy="6969760"/>
                <wp:effectExtent l="0" t="0" r="0" b="2540"/>
                <wp:wrapNone/>
                <wp:docPr id="9214557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467" cy="696976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85B21" id="Rectangle 1" o:spid="_x0000_s1026" style="position:absolute;margin-left:169.35pt;margin-top:-8.65pt;width:300.65pt;height:548.8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" fillcolor="#5b8047" stroked="f" strokeweight="1pt">
                <v:fill opacity="13107f"/>
              </v:rect>
            </w:pict>
          </mc:Fallback>
        </mc:AlternateContent>
      </w:r>
      <w:r w:rsidR="005E7F9B" w:rsidRPr="00D51A9B">
        <w:rPr>
          <w:b/>
          <w:bCs/>
          <w:noProof/>
        </w:rPr>
        <w:drawing>
          <wp:anchor distT="0" distB="0" distL="114300" distR="114300" simplePos="0" relativeHeight="251825152" behindDoc="0" locked="0" layoutInCell="1" allowOverlap="1" wp14:anchorId="7DC6DC04" wp14:editId="3B248C84">
            <wp:simplePos x="0" y="0"/>
            <wp:positionH relativeFrom="margin">
              <wp:posOffset>0</wp:posOffset>
            </wp:positionH>
            <wp:positionV relativeFrom="page">
              <wp:posOffset>730885</wp:posOffset>
            </wp:positionV>
            <wp:extent cx="1440000" cy="1440000"/>
            <wp:effectExtent l="0" t="0" r="0" b="0"/>
            <wp:wrapTight wrapText="bothSides">
              <wp:wrapPolygon edited="0">
                <wp:start x="12005" y="0"/>
                <wp:lineTo x="10862" y="1334"/>
                <wp:lineTo x="12005" y="6098"/>
                <wp:lineTo x="11434" y="9147"/>
                <wp:lineTo x="9909" y="10290"/>
                <wp:lineTo x="9528" y="10862"/>
                <wp:lineTo x="9719" y="12196"/>
                <wp:lineTo x="5336" y="13339"/>
                <wp:lineTo x="3240" y="14292"/>
                <wp:lineTo x="3240" y="15245"/>
                <wp:lineTo x="4573" y="18675"/>
                <wp:lineTo x="8004" y="21343"/>
                <wp:lineTo x="8575" y="21343"/>
                <wp:lineTo x="9528" y="21343"/>
                <wp:lineTo x="13720" y="21343"/>
                <wp:lineTo x="16388" y="20199"/>
                <wp:lineTo x="16198" y="15245"/>
                <wp:lineTo x="17722" y="12196"/>
                <wp:lineTo x="18103" y="9147"/>
                <wp:lineTo x="17722" y="6098"/>
                <wp:lineTo x="16007" y="2858"/>
                <wp:lineTo x="13911" y="191"/>
                <wp:lineTo x="13530" y="0"/>
                <wp:lineTo x="12005" y="0"/>
              </wp:wrapPolygon>
            </wp:wrapTight>
            <wp:docPr id="10002173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73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F9B" w:rsidRPr="00D51A9B">
        <w:rPr>
          <w:b/>
          <w:bCs/>
        </w:rPr>
        <w:t>Abuse</w:t>
      </w:r>
      <w:r w:rsidR="005E7F9B">
        <w:t xml:space="preserve"> can be:</w:t>
      </w:r>
    </w:p>
    <w:p w14:paraId="37423B9D" w14:textId="77777777" w:rsidR="005E7F9B" w:rsidRPr="005F0D2E" w:rsidRDefault="005E7F9B" w:rsidP="005E7F9B">
      <w:pPr>
        <w:pStyle w:val="Listtoplevel"/>
        <w:snapToGrid w:val="0"/>
      </w:pPr>
      <w:r w:rsidRPr="005F0D2E">
        <w:rPr>
          <w:b/>
        </w:rPr>
        <w:t>physical</w:t>
      </w:r>
      <w:r w:rsidRPr="005F0D2E">
        <w:t xml:space="preserve"> – kicking or hitting you</w:t>
      </w:r>
    </w:p>
    <w:p w14:paraId="02F5BFD8" w14:textId="77777777" w:rsidR="005E7F9B" w:rsidRPr="0017063A" w:rsidRDefault="005E7F9B" w:rsidP="005E7F9B">
      <w:pPr>
        <w:pStyle w:val="Listtoplevel"/>
        <w:snapToGrid w:val="0"/>
      </w:pPr>
      <w:r w:rsidRPr="005F0D2E">
        <w:rPr>
          <w:rFonts w:cs="Times New Roman"/>
        </w:rPr>
        <w:drawing>
          <wp:anchor distT="0" distB="0" distL="114300" distR="114300" simplePos="0" relativeHeight="251821056" behindDoc="0" locked="0" layoutInCell="1" allowOverlap="1" wp14:anchorId="2EDE1A1B" wp14:editId="400E953A">
            <wp:simplePos x="0" y="0"/>
            <wp:positionH relativeFrom="margin">
              <wp:posOffset>0</wp:posOffset>
            </wp:positionH>
            <wp:positionV relativeFrom="paragraph">
              <wp:posOffset>447040</wp:posOffset>
            </wp:positionV>
            <wp:extent cx="1440000" cy="1162800"/>
            <wp:effectExtent l="0" t="0" r="0" b="5715"/>
            <wp:wrapThrough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hrough>
            <wp:docPr id="199477358" name="Picture 1994773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rPr>
          <w:b/>
        </w:rPr>
        <w:t>sexual</w:t>
      </w:r>
      <w:r w:rsidRPr="005F0D2E">
        <w:t xml:space="preserve"> – doing sexual things to you that you do not want like:</w:t>
      </w:r>
    </w:p>
    <w:p w14:paraId="28CD71B9" w14:textId="77777777" w:rsidR="005E7F9B" w:rsidRPr="0017063A" w:rsidRDefault="005E7F9B" w:rsidP="005E7F9B">
      <w:pPr>
        <w:pStyle w:val="Listsecondlevel"/>
        <w:snapToGrid w:val="0"/>
      </w:pPr>
      <w:r w:rsidRPr="005F0D2E">
        <w:rPr>
          <w:rFonts w:cs="Times New Roman"/>
          <w:noProof/>
        </w:rPr>
        <w:drawing>
          <wp:anchor distT="0" distB="0" distL="114300" distR="114300" simplePos="0" relativeHeight="251823104" behindDoc="0" locked="0" layoutInCell="1" allowOverlap="1" wp14:anchorId="1BB645AE" wp14:editId="5ECD7CFF">
            <wp:simplePos x="0" y="0"/>
            <wp:positionH relativeFrom="margin">
              <wp:posOffset>0</wp:posOffset>
            </wp:positionH>
            <wp:positionV relativeFrom="paragraph">
              <wp:posOffset>721360</wp:posOffset>
            </wp:positionV>
            <wp:extent cx="1440000" cy="1357200"/>
            <wp:effectExtent l="0" t="0" r="0" b="1905"/>
            <wp:wrapThrough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hrough>
            <wp:docPr id="1320807610" name="Picture 1320807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t>touching your body or private parts</w:t>
      </w:r>
    </w:p>
    <w:p w14:paraId="6C909F26" w14:textId="77777777" w:rsidR="005E7F9B" w:rsidRPr="0017063A" w:rsidRDefault="005E7F9B" w:rsidP="005E7F9B">
      <w:pPr>
        <w:pStyle w:val="Listsecondlevel"/>
        <w:snapToGrid w:val="0"/>
      </w:pPr>
      <w:r w:rsidRPr="005F0D2E">
        <w:t>kissing you</w:t>
      </w:r>
    </w:p>
    <w:p w14:paraId="03365697" w14:textId="77777777" w:rsidR="005E7F9B" w:rsidRDefault="005E7F9B" w:rsidP="005E7F9B">
      <w:pPr>
        <w:pStyle w:val="Listsecondlevel"/>
        <w:snapToGrid w:val="0"/>
      </w:pPr>
      <w:r w:rsidRPr="005F0D2E">
        <w:rPr>
          <w:rFonts w:cs="Times New Roman"/>
          <w:noProof/>
        </w:rPr>
        <w:drawing>
          <wp:anchor distT="0" distB="0" distL="114300" distR="114300" simplePos="0" relativeHeight="251820032" behindDoc="0" locked="0" layoutInCell="1" allowOverlap="1" wp14:anchorId="0A96CB1E" wp14:editId="642A265C">
            <wp:simplePos x="0" y="0"/>
            <wp:positionH relativeFrom="margin">
              <wp:align>left</wp:align>
            </wp:positionH>
            <wp:positionV relativeFrom="paragraph">
              <wp:posOffset>658989</wp:posOffset>
            </wp:positionV>
            <wp:extent cx="1440000" cy="1008000"/>
            <wp:effectExtent l="0" t="0" r="0" b="0"/>
            <wp:wrapNone/>
            <wp:docPr id="43363302" name="Picture 433633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D2E">
        <w:t>making you have sex – this is called rape</w:t>
      </w:r>
    </w:p>
    <w:p w14:paraId="56A493FB" w14:textId="77777777" w:rsidR="005E7F9B" w:rsidRPr="00520688" w:rsidRDefault="005E7F9B" w:rsidP="005E7F9B">
      <w:pPr>
        <w:pStyle w:val="Listtoplevel"/>
        <w:snapToGrid w:val="0"/>
      </w:pPr>
      <w:r w:rsidRPr="005F0D2E">
        <w:drawing>
          <wp:anchor distT="0" distB="0" distL="114300" distR="114300" simplePos="0" relativeHeight="251822080" behindDoc="0" locked="0" layoutInCell="1" allowOverlap="1" wp14:anchorId="17FF168F" wp14:editId="0A7FAAF0">
            <wp:simplePos x="0" y="0"/>
            <wp:positionH relativeFrom="margin">
              <wp:posOffset>0</wp:posOffset>
            </wp:positionH>
            <wp:positionV relativeFrom="paragraph">
              <wp:posOffset>900430</wp:posOffset>
            </wp:positionV>
            <wp:extent cx="1439545" cy="1277620"/>
            <wp:effectExtent l="0" t="0" r="0" b="5080"/>
            <wp:wrapThrough wrapText="bothSides">
              <wp:wrapPolygon edited="0">
                <wp:start x="0" y="0"/>
                <wp:lineTo x="0" y="21471"/>
                <wp:lineTo x="21343" y="21471"/>
                <wp:lineTo x="21343" y="0"/>
                <wp:lineTo x="0" y="0"/>
              </wp:wrapPolygon>
            </wp:wrapThrough>
            <wp:docPr id="154442303" name="Picture 1544423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688">
        <w:rPr>
          <w:b/>
          <w:bCs/>
        </w:rPr>
        <w:t xml:space="preserve">emotional </w:t>
      </w:r>
      <w:r w:rsidRPr="00520688">
        <w:t xml:space="preserve">– yelling or saying things to you that are not nice </w:t>
      </w:r>
    </w:p>
    <w:p w14:paraId="02CDD5B6" w14:textId="77777777" w:rsidR="005E7F9B" w:rsidRDefault="005E7F9B" w:rsidP="005E7F9B">
      <w:pPr>
        <w:pStyle w:val="Listtoplevel"/>
        <w:snapToGrid w:val="0"/>
      </w:pPr>
      <w:r w:rsidRPr="005F0D2E">
        <w:rPr>
          <w:b/>
        </w:rPr>
        <w:t>neglect</w:t>
      </w:r>
      <w:r w:rsidRPr="005F0D2E">
        <w:t xml:space="preserve"> – not giving you the things or care you need.</w:t>
      </w:r>
    </w:p>
    <w:p w14:paraId="2D8C6336" w14:textId="77777777" w:rsidR="005E7F9B" w:rsidRPr="00BB3E54" w:rsidRDefault="005E7F9B" w:rsidP="005E7F9B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29CDCBBF" w14:textId="77777777" w:rsidR="005E7F9B" w:rsidRPr="00DF775A" w:rsidRDefault="005E7F9B" w:rsidP="002C5E6A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9A0A4FD" wp14:editId="122A6686">
                <wp:simplePos x="0" y="0"/>
                <wp:positionH relativeFrom="column">
                  <wp:posOffset>2159000</wp:posOffset>
                </wp:positionH>
                <wp:positionV relativeFrom="paragraph">
                  <wp:posOffset>-110067</wp:posOffset>
                </wp:positionV>
                <wp:extent cx="3600000" cy="2963334"/>
                <wp:effectExtent l="0" t="0" r="635" b="8890"/>
                <wp:wrapNone/>
                <wp:docPr id="11727445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963334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2919F" id="Rectangle 1" o:spid="_x0000_s1026" style="position:absolute;margin-left:170pt;margin-top:-8.65pt;width:283.45pt;height:233.3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" fillcolor="#5b8047" stroked="f" strokeweight="1pt">
                <v:fill opacity="13107f"/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28224" behindDoc="0" locked="0" layoutInCell="1" allowOverlap="1" wp14:anchorId="37C18971" wp14:editId="2BF9D1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0000" cy="1137600"/>
            <wp:effectExtent l="0" t="0" r="0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75A">
        <w:t xml:space="preserve">In this document being </w:t>
      </w:r>
      <w:r w:rsidRPr="00DF775A">
        <w:rPr>
          <w:b/>
        </w:rPr>
        <w:t>in care</w:t>
      </w:r>
      <w:r w:rsidRPr="00DF775A">
        <w:t xml:space="preserve"> means that the Government or a </w:t>
      </w:r>
      <w:r w:rsidRPr="00DF775A">
        <w:rPr>
          <w:b/>
        </w:rPr>
        <w:t>faith-based institution</w:t>
      </w:r>
      <w:r w:rsidRPr="00DF775A">
        <w:t xml:space="preserve"> w</w:t>
      </w:r>
      <w:r>
        <w:t>as</w:t>
      </w:r>
      <w:r w:rsidRPr="00DF775A">
        <w:t xml:space="preserve"> in charge of your care. </w:t>
      </w:r>
    </w:p>
    <w:p w14:paraId="570E1E9A" w14:textId="77777777" w:rsidR="005E7F9B" w:rsidRPr="00DF775A" w:rsidRDefault="005E7F9B" w:rsidP="002C5E6A">
      <w:r w:rsidRPr="00DF775A">
        <w:rPr>
          <w:noProof/>
        </w:rPr>
        <w:drawing>
          <wp:anchor distT="0" distB="0" distL="114300" distR="114300" simplePos="0" relativeHeight="251827200" behindDoc="0" locked="0" layoutInCell="1" allowOverlap="1" wp14:anchorId="416B2E42" wp14:editId="042F7721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155600" cy="1440000"/>
            <wp:effectExtent l="0" t="0" r="635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8DDF9" w14:textId="77777777" w:rsidR="005E7F9B" w:rsidRPr="00DF775A" w:rsidRDefault="005E7F9B" w:rsidP="002C5E6A"/>
    <w:p w14:paraId="7628861A" w14:textId="77777777" w:rsidR="005E7F9B" w:rsidRPr="00DF775A" w:rsidRDefault="005E7F9B" w:rsidP="002C5E6A">
      <w:r w:rsidRPr="00610B80">
        <w:rPr>
          <w:b/>
          <w:bCs/>
        </w:rPr>
        <w:t>Faith-based institutions</w:t>
      </w:r>
      <w:r w:rsidRPr="00610B80">
        <w:t xml:space="preserve"> are run by religious</w:t>
      </w:r>
      <w:r w:rsidRPr="00DF775A">
        <w:t xml:space="preserve"> groups like churches.</w:t>
      </w:r>
    </w:p>
    <w:p w14:paraId="0BAD7BD3" w14:textId="77777777" w:rsidR="005E7F9B" w:rsidRDefault="005E7F9B" w:rsidP="002C5E6A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2271AC69" wp14:editId="29F75FFE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620000" cy="1620000"/>
            <wp:effectExtent l="0" t="0" r="5715" b="0"/>
            <wp:wrapTight wrapText="bothSides">
              <wp:wrapPolygon edited="0">
                <wp:start x="8975" y="4064"/>
                <wp:lineTo x="4403" y="4911"/>
                <wp:lineTo x="3048" y="5588"/>
                <wp:lineTo x="3048" y="7113"/>
                <wp:lineTo x="1355" y="9483"/>
                <wp:lineTo x="0" y="15918"/>
                <wp:lineTo x="0" y="16596"/>
                <wp:lineTo x="21507" y="16596"/>
                <wp:lineTo x="21507" y="15918"/>
                <wp:lineTo x="19813" y="12532"/>
                <wp:lineTo x="20491" y="9483"/>
                <wp:lineTo x="19983" y="8637"/>
                <wp:lineTo x="18459" y="7113"/>
                <wp:lineTo x="18628" y="5419"/>
                <wp:lineTo x="15580" y="4572"/>
                <wp:lineTo x="9822" y="4064"/>
                <wp:lineTo x="8975" y="4064"/>
              </wp:wrapPolygon>
            </wp:wrapTight>
            <wp:docPr id="9477963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963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4022E" w14:textId="77777777" w:rsidR="005E7F9B" w:rsidRDefault="005E7F9B" w:rsidP="002C5E6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B0363D7" wp14:editId="7FABCE96">
                <wp:simplePos x="0" y="0"/>
                <wp:positionH relativeFrom="column">
                  <wp:posOffset>2160270</wp:posOffset>
                </wp:positionH>
                <wp:positionV relativeFrom="paragraph">
                  <wp:posOffset>274319</wp:posOffset>
                </wp:positionV>
                <wp:extent cx="3600000" cy="1148400"/>
                <wp:effectExtent l="0" t="0" r="0" b="0"/>
                <wp:wrapNone/>
                <wp:docPr id="1717689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84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DF345" id="Rectangle 1" o:spid="_x0000_s1026" style="position:absolute;margin-left:170.1pt;margin-top:21.6pt;width:283.45pt;height:90.4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" fillcolor="#5b8047" stroked="f" strokeweight="1pt">
                <v:fill opacity="13107f"/>
              </v:rect>
            </w:pict>
          </mc:Fallback>
        </mc:AlternateContent>
      </w:r>
    </w:p>
    <w:p w14:paraId="12845EDA" w14:textId="51F67438" w:rsidR="005E7F9B" w:rsidRPr="00610B80" w:rsidRDefault="005E7F9B" w:rsidP="002C5E6A">
      <w:pPr>
        <w:rPr>
          <w:rFonts w:eastAsia="Times New Roman"/>
          <w:bCs/>
          <w:shd w:val="clear" w:color="auto" w:fill="FFFFFF"/>
          <w:lang w:eastAsia="en-GB"/>
        </w:rPr>
      </w:pPr>
      <w:r>
        <w:t xml:space="preserve">People who have been through abuse in care are sometimes called </w:t>
      </w:r>
      <w:r>
        <w:rPr>
          <w:b/>
        </w:rPr>
        <w:t>survivors</w:t>
      </w:r>
      <w:r>
        <w:rPr>
          <w:bCs/>
        </w:rPr>
        <w:t>.</w:t>
      </w:r>
    </w:p>
    <w:p w14:paraId="1EB26C16" w14:textId="6403BF06" w:rsidR="005E7F9B" w:rsidRDefault="005E7F9B" w:rsidP="00541955"/>
    <w:p w14:paraId="1CEC834F" w14:textId="3F4128D1" w:rsidR="00055AE0" w:rsidRDefault="003B55A0" w:rsidP="00541955">
      <w:r>
        <w:rPr>
          <w:noProof/>
        </w:rPr>
        <w:drawing>
          <wp:anchor distT="0" distB="0" distL="114300" distR="114300" simplePos="0" relativeHeight="251879424" behindDoc="0" locked="0" layoutInCell="1" allowOverlap="1" wp14:anchorId="72BDE243" wp14:editId="046BDF68">
            <wp:simplePos x="0" y="0"/>
            <wp:positionH relativeFrom="margin">
              <wp:align>left</wp:align>
            </wp:positionH>
            <wp:positionV relativeFrom="paragraph">
              <wp:posOffset>218017</wp:posOffset>
            </wp:positionV>
            <wp:extent cx="1371600" cy="1427625"/>
            <wp:effectExtent l="0" t="0" r="0" b="1270"/>
            <wp:wrapNone/>
            <wp:docPr id="151674057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4057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4987C" w14:textId="4B921BCB" w:rsidR="00055AE0" w:rsidRDefault="00055AE0" w:rsidP="00055AE0">
      <w:r>
        <w:t>More information about the service can be found on their website here:</w:t>
      </w:r>
    </w:p>
    <w:p w14:paraId="36DAB101" w14:textId="33590B45" w:rsidR="00055AE0" w:rsidRDefault="00055AE0" w:rsidP="00055AE0"/>
    <w:p w14:paraId="7EC532AD" w14:textId="215654F8" w:rsidR="00055AE0" w:rsidRPr="00541955" w:rsidRDefault="00000000" w:rsidP="00055AE0">
      <w:pPr>
        <w:rPr>
          <w:b/>
          <w:bCs/>
          <w:color w:val="000000" w:themeColor="text1"/>
        </w:rPr>
      </w:pPr>
      <w:hyperlink r:id="rId43" w:history="1">
        <w:r w:rsidR="00055AE0" w:rsidRPr="00541955">
          <w:rPr>
            <w:rStyle w:val="Hyperlink"/>
            <w:b/>
            <w:bCs/>
            <w:color w:val="000000" w:themeColor="text1"/>
            <w:u w:val="none"/>
          </w:rPr>
          <w:t>www.survivorexperiences.govt.nz</w:t>
        </w:r>
      </w:hyperlink>
      <w:r w:rsidR="00055AE0" w:rsidRPr="00541955">
        <w:rPr>
          <w:b/>
          <w:bCs/>
          <w:color w:val="000000" w:themeColor="text1"/>
        </w:rPr>
        <w:t xml:space="preserve"> </w:t>
      </w:r>
    </w:p>
    <w:p w14:paraId="6E360357" w14:textId="08068371" w:rsidR="00055AE0" w:rsidRDefault="009115F0" w:rsidP="00055AE0">
      <w:r>
        <w:rPr>
          <w:noProof/>
        </w:rPr>
        <w:drawing>
          <wp:anchor distT="0" distB="0" distL="114300" distR="114300" simplePos="0" relativeHeight="251880448" behindDoc="0" locked="0" layoutInCell="1" allowOverlap="1" wp14:anchorId="2EBB73EC" wp14:editId="39663FAB">
            <wp:simplePos x="0" y="0"/>
            <wp:positionH relativeFrom="column">
              <wp:posOffset>58844</wp:posOffset>
            </wp:positionH>
            <wp:positionV relativeFrom="paragraph">
              <wp:posOffset>147109</wp:posOffset>
            </wp:positionV>
            <wp:extent cx="1371600" cy="1757045"/>
            <wp:effectExtent l="0" t="0" r="0" b="0"/>
            <wp:wrapNone/>
            <wp:docPr id="206024283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4283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B2169" w14:textId="55B58169" w:rsidR="00055AE0" w:rsidRDefault="00055AE0" w:rsidP="00055AE0"/>
    <w:p w14:paraId="76AD75E9" w14:textId="2CA428ED" w:rsidR="00055AE0" w:rsidRDefault="00055AE0" w:rsidP="00055AE0">
      <w:r>
        <w:t xml:space="preserve">This information </w:t>
      </w:r>
      <w:r w:rsidR="005D267F">
        <w:t xml:space="preserve">on the website </w:t>
      </w:r>
      <w:r>
        <w:t xml:space="preserve">is </w:t>
      </w:r>
      <w:r>
        <w:rPr>
          <w:b/>
          <w:bCs/>
        </w:rPr>
        <w:t xml:space="preserve">not </w:t>
      </w:r>
      <w:r>
        <w:t>in Easy Read.</w:t>
      </w:r>
    </w:p>
    <w:p w14:paraId="7558A836" w14:textId="77777777" w:rsidR="0036084C" w:rsidRDefault="0036084C" w:rsidP="00055AE0"/>
    <w:p w14:paraId="00AD268C" w14:textId="77777777" w:rsidR="0036084C" w:rsidRDefault="0036084C" w:rsidP="00055AE0"/>
    <w:p w14:paraId="69B303F9" w14:textId="01699D32" w:rsidR="0036084C" w:rsidRDefault="0036084C" w:rsidP="00333C8F"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28F47C13" wp14:editId="7FA8396B">
            <wp:simplePos x="0" y="0"/>
            <wp:positionH relativeFrom="margin">
              <wp:posOffset>15368</wp:posOffset>
            </wp:positionH>
            <wp:positionV relativeFrom="paragraph">
              <wp:posOffset>-386779</wp:posOffset>
            </wp:positionV>
            <wp:extent cx="1424305" cy="131000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Easy Read document is</w:t>
      </w:r>
      <w:r w:rsidR="00333C8F">
        <w:t xml:space="preserve"> </w:t>
      </w:r>
      <w:r>
        <w:t xml:space="preserve">about how to make a </w:t>
      </w:r>
      <w:r w:rsidRPr="00C422AB">
        <w:rPr>
          <w:b/>
          <w:bCs/>
        </w:rPr>
        <w:t>complaint</w:t>
      </w:r>
      <w:r>
        <w:t xml:space="preserve"> about the service.</w:t>
      </w:r>
    </w:p>
    <w:p w14:paraId="13AC69C3" w14:textId="77777777" w:rsidR="0036084C" w:rsidRDefault="0036084C" w:rsidP="0036084C"/>
    <w:p w14:paraId="58620C72" w14:textId="77777777" w:rsidR="0036084C" w:rsidRPr="005E7F9B" w:rsidRDefault="0036084C" w:rsidP="0036084C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6FDB8FEB" wp14:editId="552D1166">
                <wp:simplePos x="0" y="0"/>
                <wp:positionH relativeFrom="margin">
                  <wp:posOffset>2153752</wp:posOffset>
                </wp:positionH>
                <wp:positionV relativeFrom="paragraph">
                  <wp:posOffset>227157</wp:posOffset>
                </wp:positionV>
                <wp:extent cx="3600000" cy="1874142"/>
                <wp:effectExtent l="0" t="0" r="635" b="0"/>
                <wp:wrapNone/>
                <wp:docPr id="2465598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874142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64D9F" id="Rectangle 1" o:spid="_x0000_s1026" style="position:absolute;margin-left:169.6pt;margin-top:17.9pt;width:283.45pt;height:147.55pt;z-index:-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44844A81" w14:textId="77777777" w:rsidR="0036084C" w:rsidRPr="009230C4" w:rsidRDefault="0036084C" w:rsidP="0036084C">
      <w:r w:rsidRPr="009230C4">
        <w:rPr>
          <w:noProof/>
        </w:rPr>
        <w:drawing>
          <wp:anchor distT="0" distB="0" distL="114300" distR="114300" simplePos="0" relativeHeight="251979776" behindDoc="0" locked="0" layoutInCell="1" allowOverlap="1" wp14:anchorId="3D01469A" wp14:editId="74FE65E6">
            <wp:simplePos x="0" y="0"/>
            <wp:positionH relativeFrom="margin">
              <wp:posOffset>-222140</wp:posOffset>
            </wp:positionH>
            <wp:positionV relativeFrom="paragraph">
              <wp:posOffset>-243994</wp:posOffset>
            </wp:positionV>
            <wp:extent cx="1828800" cy="1893071"/>
            <wp:effectExtent l="0" t="0" r="0" b="0"/>
            <wp:wrapNone/>
            <wp:docPr id="108343025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3025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0C4">
        <w:t xml:space="preserve">A </w:t>
      </w:r>
      <w:r w:rsidRPr="00393993">
        <w:rPr>
          <w:b/>
          <w:bCs/>
        </w:rPr>
        <w:t>complaint</w:t>
      </w:r>
      <w:r w:rsidRPr="009230C4">
        <w:t xml:space="preserve"> is telling someone:</w:t>
      </w:r>
    </w:p>
    <w:p w14:paraId="222B0F95" w14:textId="77777777" w:rsidR="0036084C" w:rsidRPr="009230C4" w:rsidRDefault="0036084C" w:rsidP="0036084C">
      <w:pPr>
        <w:pStyle w:val="Listtoplevel"/>
      </w:pPr>
      <w:r w:rsidRPr="009230C4">
        <w:t>there is a problem</w:t>
      </w:r>
    </w:p>
    <w:p w14:paraId="69017D00" w14:textId="77777777" w:rsidR="0036084C" w:rsidRPr="009230C4" w:rsidRDefault="0036084C" w:rsidP="0036084C">
      <w:pPr>
        <w:pStyle w:val="Listtoplevel"/>
      </w:pPr>
      <w:r w:rsidRPr="009230C4">
        <w:t xml:space="preserve">something is wrong. </w:t>
      </w:r>
    </w:p>
    <w:p w14:paraId="792559D7" w14:textId="77777777" w:rsidR="0036084C" w:rsidRDefault="0036084C" w:rsidP="0036084C"/>
    <w:p w14:paraId="303D0ADE" w14:textId="77777777" w:rsidR="0036084C" w:rsidRDefault="0036084C" w:rsidP="00055AE0"/>
    <w:p w14:paraId="352E3915" w14:textId="77777777" w:rsidR="005E7F9B" w:rsidRDefault="005E7F9B" w:rsidP="00541955"/>
    <w:p w14:paraId="0A808B81" w14:textId="2875FAEA" w:rsidR="0064667B" w:rsidRDefault="0064667B" w:rsidP="00541955">
      <w:pPr>
        <w:rPr>
          <w:rFonts w:eastAsia="Arial Unicode MS"/>
          <w:b/>
          <w:kern w:val="28"/>
          <w:sz w:val="44"/>
        </w:rPr>
      </w:pPr>
      <w:r>
        <w:br w:type="page"/>
      </w:r>
    </w:p>
    <w:p w14:paraId="0EC7689D" w14:textId="0A512B17" w:rsidR="005624C2" w:rsidRPr="005624C2" w:rsidRDefault="005624C2" w:rsidP="005624C2">
      <w:pPr>
        <w:pStyle w:val="Heading1"/>
        <w:rPr>
          <w:rFonts w:eastAsiaTheme="minorEastAsia"/>
          <w:kern w:val="0"/>
          <w:sz w:val="32"/>
        </w:rPr>
      </w:pPr>
      <w:bookmarkStart w:id="2" w:name="_Toc164617368"/>
      <w:r>
        <w:lastRenderedPageBreak/>
        <w:t>Our commitment</w:t>
      </w:r>
      <w:bookmarkEnd w:id="2"/>
      <w:r>
        <w:t xml:space="preserve"> </w:t>
      </w:r>
    </w:p>
    <w:p w14:paraId="30B6458F" w14:textId="23187F3D" w:rsidR="005624C2" w:rsidRDefault="005624C2" w:rsidP="005624C2"/>
    <w:p w14:paraId="16FFB97B" w14:textId="7DD60BF1" w:rsidR="005624C2" w:rsidRDefault="0034075F" w:rsidP="005624C2">
      <w:pPr>
        <w:rPr>
          <w:b/>
          <w:bCs/>
        </w:rPr>
      </w:pPr>
      <w:r w:rsidRPr="00962279">
        <w:rPr>
          <w:noProof/>
        </w:rPr>
        <w:drawing>
          <wp:anchor distT="0" distB="0" distL="114300" distR="114300" simplePos="0" relativeHeight="251934720" behindDoc="0" locked="0" layoutInCell="1" allowOverlap="1" wp14:anchorId="363B6F0E" wp14:editId="1B5BB8BF">
            <wp:simplePos x="0" y="0"/>
            <wp:positionH relativeFrom="column">
              <wp:posOffset>-93133</wp:posOffset>
            </wp:positionH>
            <wp:positionV relativeFrom="paragraph">
              <wp:posOffset>202353</wp:posOffset>
            </wp:positionV>
            <wp:extent cx="1828800" cy="961407"/>
            <wp:effectExtent l="0" t="0" r="0" b="0"/>
            <wp:wrapNone/>
            <wp:docPr id="17129770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770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50FBB75" wp14:editId="1739B0DA">
                <wp:simplePos x="0" y="0"/>
                <wp:positionH relativeFrom="margin">
                  <wp:align>right</wp:align>
                </wp:positionH>
                <wp:positionV relativeFrom="paragraph">
                  <wp:posOffset>236432</wp:posOffset>
                </wp:positionV>
                <wp:extent cx="3479800" cy="778933"/>
                <wp:effectExtent l="0" t="0" r="6350" b="2540"/>
                <wp:wrapNone/>
                <wp:docPr id="2936380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778933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B87F5" id="Rectangle 1" o:spid="_x0000_s1026" style="position:absolute;margin-left:222.8pt;margin-top:18.6pt;width:274pt;height:61.35pt;z-index:-251443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1225B198" w14:textId="56D7E862" w:rsidR="005624C2" w:rsidRDefault="005624C2" w:rsidP="005624C2">
      <w:r>
        <w:t xml:space="preserve">Our </w:t>
      </w:r>
      <w:r>
        <w:rPr>
          <w:b/>
          <w:bCs/>
        </w:rPr>
        <w:t xml:space="preserve">commitment </w:t>
      </w:r>
      <w:r>
        <w:t xml:space="preserve">is our promise to you. </w:t>
      </w:r>
    </w:p>
    <w:p w14:paraId="4EC17794" w14:textId="208B59EF" w:rsidR="005624C2" w:rsidRDefault="005624C2" w:rsidP="005624C2"/>
    <w:p w14:paraId="1CE86EA6" w14:textId="1AC9CA61" w:rsidR="005624C2" w:rsidRDefault="005624C2" w:rsidP="005624C2"/>
    <w:p w14:paraId="6A6B82E9" w14:textId="09BB9949" w:rsidR="005624C2" w:rsidRDefault="00BD528D" w:rsidP="005624C2">
      <w:r>
        <w:t>We will:</w:t>
      </w:r>
    </w:p>
    <w:p w14:paraId="01286B00" w14:textId="7CF44E59" w:rsidR="00BD528D" w:rsidRDefault="0036084C" w:rsidP="00962279">
      <w:pPr>
        <w:pStyle w:val="Listtoplevel"/>
      </w:pPr>
      <w:r w:rsidRPr="005E73A2">
        <w:drawing>
          <wp:anchor distT="0" distB="0" distL="114300" distR="114300" simplePos="0" relativeHeight="251932672" behindDoc="0" locked="0" layoutInCell="1" allowOverlap="1" wp14:anchorId="6AE6C373" wp14:editId="5B28F9DA">
            <wp:simplePos x="0" y="0"/>
            <wp:positionH relativeFrom="margin">
              <wp:posOffset>232954</wp:posOffset>
            </wp:positionH>
            <wp:positionV relativeFrom="paragraph">
              <wp:posOffset>34005</wp:posOffset>
            </wp:positionV>
            <wp:extent cx="1380067" cy="1304163"/>
            <wp:effectExtent l="0" t="0" r="0" b="0"/>
            <wp:wrapNone/>
            <wp:docPr id="15927204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2042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7" cy="13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8D">
        <w:t xml:space="preserve">make it easy for anyone to make a complaint </w:t>
      </w:r>
    </w:p>
    <w:p w14:paraId="1D4F8B58" w14:textId="30B23827" w:rsidR="00BD528D" w:rsidRDefault="00BD528D" w:rsidP="001A0271">
      <w:pPr>
        <w:pStyle w:val="Listtoplevel"/>
      </w:pPr>
      <w:r>
        <w:t>deal with all complaints:</w:t>
      </w:r>
    </w:p>
    <w:p w14:paraId="350ED985" w14:textId="4020F6D3" w:rsidR="00BD528D" w:rsidRPr="0036084C" w:rsidRDefault="0036084C" w:rsidP="001A0271">
      <w:pPr>
        <w:pStyle w:val="Listsecondlevel"/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00DC6AD7" wp14:editId="6FCDD5A9">
            <wp:simplePos x="0" y="0"/>
            <wp:positionH relativeFrom="column">
              <wp:posOffset>287070</wp:posOffset>
            </wp:positionH>
            <wp:positionV relativeFrom="paragraph">
              <wp:posOffset>502394</wp:posOffset>
            </wp:positionV>
            <wp:extent cx="1422400" cy="1600200"/>
            <wp:effectExtent l="0" t="0" r="6350" b="0"/>
            <wp:wrapNone/>
            <wp:docPr id="76839929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9929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8D" w:rsidRPr="0036084C">
        <w:t>fairly</w:t>
      </w:r>
    </w:p>
    <w:p w14:paraId="2584774B" w14:textId="436E9B73" w:rsidR="0036084C" w:rsidRDefault="00BD528D" w:rsidP="001B64E9">
      <w:pPr>
        <w:pStyle w:val="Listsecondlevel"/>
      </w:pPr>
      <w:r w:rsidRPr="001A0271">
        <w:t xml:space="preserve">confidentially – we will </w:t>
      </w:r>
      <w:r w:rsidR="0036084C">
        <w:t xml:space="preserve">not tell anyone what you have said unless you tell us it is okay </w:t>
      </w:r>
    </w:p>
    <w:p w14:paraId="6BF9A1C9" w14:textId="2B318C8A" w:rsidR="00BD528D" w:rsidRPr="001A0271" w:rsidRDefault="0036084C" w:rsidP="001B64E9">
      <w:pPr>
        <w:pStyle w:val="Listsecondlevel"/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2EF97394" wp14:editId="33539F57">
            <wp:simplePos x="0" y="0"/>
            <wp:positionH relativeFrom="column">
              <wp:posOffset>152400</wp:posOffset>
            </wp:positionH>
            <wp:positionV relativeFrom="paragraph">
              <wp:posOffset>547890</wp:posOffset>
            </wp:positionV>
            <wp:extent cx="1371600" cy="1371600"/>
            <wp:effectExtent l="0" t="0" r="0" b="0"/>
            <wp:wrapNone/>
            <wp:docPr id="199415170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51706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BD528D" w:rsidRPr="001A0271">
        <w:t xml:space="preserve">ith </w:t>
      </w:r>
      <w:r>
        <w:t>care</w:t>
      </w:r>
    </w:p>
    <w:p w14:paraId="050C2C99" w14:textId="7D435593" w:rsidR="00BD528D" w:rsidRDefault="001A0271" w:rsidP="00BD528D">
      <w:pPr>
        <w:pStyle w:val="Listtoplevel"/>
      </w:pPr>
      <w:r>
        <w:t xml:space="preserve">let </w:t>
      </w:r>
      <w:r w:rsidRPr="001A0271">
        <w:t>you k</w:t>
      </w:r>
      <w:r>
        <w:t xml:space="preserve">now if your complaint has been </w:t>
      </w:r>
      <w:r w:rsidR="00EF4EB8" w:rsidRPr="00EF4EB8">
        <w:rPr>
          <w:b/>
          <w:bCs/>
        </w:rPr>
        <w:t>resolved</w:t>
      </w:r>
      <w:r>
        <w:t xml:space="preserve">. </w:t>
      </w:r>
    </w:p>
    <w:p w14:paraId="0C47A108" w14:textId="77777777" w:rsidR="00EF4EB8" w:rsidRDefault="00EF4EB8" w:rsidP="00EF4EB8">
      <w:pPr>
        <w:rPr>
          <w:rFonts w:eastAsia="Times New Roman"/>
          <w:shd w:val="clear" w:color="auto" w:fill="FFFFFF"/>
          <w:lang w:eastAsia="en-GB"/>
        </w:rPr>
      </w:pPr>
    </w:p>
    <w:p w14:paraId="05B6E761" w14:textId="34FC7948" w:rsidR="001A0271" w:rsidRDefault="00F76410" w:rsidP="00EF4EB8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5D3D8598" wp14:editId="362DDA8A">
                <wp:simplePos x="0" y="0"/>
                <wp:positionH relativeFrom="margin">
                  <wp:posOffset>2197510</wp:posOffset>
                </wp:positionH>
                <wp:positionV relativeFrom="paragraph">
                  <wp:posOffset>-117987</wp:posOffset>
                </wp:positionV>
                <wp:extent cx="3303638" cy="838835"/>
                <wp:effectExtent l="0" t="0" r="0" b="0"/>
                <wp:wrapNone/>
                <wp:docPr id="9347799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638" cy="838835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322EA" id="Rectangle 1" o:spid="_x0000_s1026" style="position:absolute;margin-left:173.05pt;margin-top:-9.3pt;width:260.15pt;height:66.05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" fillcolor="#5b8047" stroked="f" strokeweight="1pt">
                <v:fill opacity="13107f"/>
                <w10:wrap anchorx="margin"/>
              </v:rect>
            </w:pict>
          </mc:Fallback>
        </mc:AlternateContent>
      </w:r>
      <w:r w:rsidRPr="00F76410">
        <w:rPr>
          <w:b/>
          <w:bCs/>
          <w:noProof/>
        </w:rPr>
        <w:drawing>
          <wp:anchor distT="0" distB="0" distL="114300" distR="114300" simplePos="0" relativeHeight="251994112" behindDoc="0" locked="0" layoutInCell="1" allowOverlap="1" wp14:anchorId="45E77E80" wp14:editId="65BD74BF">
            <wp:simplePos x="0" y="0"/>
            <wp:positionH relativeFrom="column">
              <wp:posOffset>-280219</wp:posOffset>
            </wp:positionH>
            <wp:positionV relativeFrom="paragraph">
              <wp:posOffset>-221226</wp:posOffset>
            </wp:positionV>
            <wp:extent cx="1710813" cy="1710813"/>
            <wp:effectExtent l="0" t="0" r="3810" b="0"/>
            <wp:wrapNone/>
            <wp:docPr id="247379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7947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0813" cy="171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410">
        <w:rPr>
          <w:b/>
          <w:bCs/>
        </w:rPr>
        <w:t xml:space="preserve"> </w:t>
      </w:r>
      <w:r w:rsidR="00EF4EB8" w:rsidRPr="00FA2038">
        <w:rPr>
          <w:b/>
          <w:bCs/>
        </w:rPr>
        <w:t>Resolve</w:t>
      </w:r>
      <w:r w:rsidR="00EF4EB8" w:rsidRPr="00FA2038">
        <w:t xml:space="preserve"> means to fix / make something better.</w:t>
      </w:r>
    </w:p>
    <w:p w14:paraId="4C6C85AD" w14:textId="77777777" w:rsidR="00EF4EB8" w:rsidRDefault="00EF4EB8" w:rsidP="00EF4EB8"/>
    <w:p w14:paraId="150C20D8" w14:textId="77777777" w:rsidR="00EF4EB8" w:rsidRDefault="00EF4EB8" w:rsidP="00EF4EB8"/>
    <w:p w14:paraId="5FAF0F92" w14:textId="6A61FCC7" w:rsidR="001A0271" w:rsidRDefault="001A0271" w:rsidP="001A0271">
      <w:r>
        <w:t>We will also:</w:t>
      </w:r>
    </w:p>
    <w:p w14:paraId="2E5390D1" w14:textId="76C71357" w:rsidR="001A0271" w:rsidRDefault="00550067" w:rsidP="00BD528D">
      <w:pPr>
        <w:pStyle w:val="Listtoplevel"/>
      </w:pPr>
      <w:r>
        <w:drawing>
          <wp:anchor distT="0" distB="0" distL="114300" distR="114300" simplePos="0" relativeHeight="251883520" behindDoc="0" locked="0" layoutInCell="1" allowOverlap="1" wp14:anchorId="2A5A3A0D" wp14:editId="61D94830">
            <wp:simplePos x="0" y="0"/>
            <wp:positionH relativeFrom="column">
              <wp:posOffset>-77839</wp:posOffset>
            </wp:positionH>
            <wp:positionV relativeFrom="paragraph">
              <wp:posOffset>362565</wp:posOffset>
            </wp:positionV>
            <wp:extent cx="1828800" cy="1437005"/>
            <wp:effectExtent l="0" t="0" r="0" b="0"/>
            <wp:wrapNone/>
            <wp:docPr id="166913081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3081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71">
        <w:t xml:space="preserve">let </w:t>
      </w:r>
      <w:r w:rsidR="001A0271" w:rsidRPr="001A0271">
        <w:t>you</w:t>
      </w:r>
      <w:r w:rsidR="001A0271">
        <w:t xml:space="preserve"> know if your complaint can not be fixed</w:t>
      </w:r>
    </w:p>
    <w:p w14:paraId="4950C9AD" w14:textId="50C027E3" w:rsidR="001A0271" w:rsidRDefault="001A0271" w:rsidP="00BD528D">
      <w:pPr>
        <w:pStyle w:val="Listtoplevel"/>
      </w:pPr>
      <w:r>
        <w:t xml:space="preserve">apologise if we have done something wrong </w:t>
      </w:r>
    </w:p>
    <w:p w14:paraId="6AFEEE5E" w14:textId="26E95164" w:rsidR="001A0271" w:rsidRDefault="00A23BC2" w:rsidP="00BD528D">
      <w:pPr>
        <w:pStyle w:val="Listtoplevel"/>
      </w:pPr>
      <w:r>
        <w:drawing>
          <wp:anchor distT="0" distB="0" distL="114300" distR="114300" simplePos="0" relativeHeight="251885568" behindDoc="0" locked="0" layoutInCell="1" allowOverlap="1" wp14:anchorId="1EA0CA0F" wp14:editId="59FC6F4B">
            <wp:simplePos x="0" y="0"/>
            <wp:positionH relativeFrom="margin">
              <wp:posOffset>-280219</wp:posOffset>
            </wp:positionH>
            <wp:positionV relativeFrom="paragraph">
              <wp:posOffset>63766</wp:posOffset>
            </wp:positionV>
            <wp:extent cx="1828800" cy="1828800"/>
            <wp:effectExtent l="0" t="0" r="0" b="0"/>
            <wp:wrapNone/>
            <wp:docPr id="112416765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6765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71">
        <w:t xml:space="preserve">do our best to make things better </w:t>
      </w:r>
    </w:p>
    <w:p w14:paraId="07258BE9" w14:textId="71FA9D16" w:rsidR="001A0271" w:rsidRPr="00BD528D" w:rsidRDefault="001A0271" w:rsidP="001A0271">
      <w:pPr>
        <w:pStyle w:val="Listtoplevel"/>
      </w:pPr>
      <w:r>
        <w:t xml:space="preserve">make sure </w:t>
      </w:r>
      <w:r w:rsidR="00457204">
        <w:t xml:space="preserve">that </w:t>
      </w:r>
      <w:r>
        <w:t>what you</w:t>
      </w:r>
      <w:r w:rsidR="00CF75EE">
        <w:t>r</w:t>
      </w:r>
      <w:r>
        <w:t xml:space="preserve"> complaint is about does not </w:t>
      </w:r>
      <w:r w:rsidR="0036084C">
        <w:t>happen</w:t>
      </w:r>
      <w:r>
        <w:t xml:space="preserve"> again</w:t>
      </w:r>
      <w:r w:rsidR="003654D6">
        <w:t>.</w:t>
      </w:r>
    </w:p>
    <w:p w14:paraId="6C554390" w14:textId="77777777" w:rsidR="005624C2" w:rsidRDefault="005624C2" w:rsidP="005624C2">
      <w:pPr>
        <w:rPr>
          <w:rFonts w:eastAsia="Arial Unicode MS"/>
          <w:b/>
          <w:kern w:val="28"/>
          <w:sz w:val="44"/>
        </w:rPr>
      </w:pPr>
      <w:r>
        <w:br w:type="page"/>
      </w:r>
    </w:p>
    <w:p w14:paraId="0074865F" w14:textId="2DECB129" w:rsidR="00124EA8" w:rsidRDefault="00D10309" w:rsidP="00124EA8">
      <w:pPr>
        <w:pStyle w:val="Heading1"/>
      </w:pPr>
      <w:bookmarkStart w:id="3" w:name="_Toc164617369"/>
      <w:r>
        <w:lastRenderedPageBreak/>
        <w:t xml:space="preserve">Our complaint </w:t>
      </w:r>
      <w:r w:rsidR="004D0A11">
        <w:t>processes</w:t>
      </w:r>
      <w:bookmarkEnd w:id="3"/>
    </w:p>
    <w:p w14:paraId="115387F6" w14:textId="6BD1941C" w:rsidR="00124EA8" w:rsidRDefault="00124EA8" w:rsidP="00124EA8"/>
    <w:p w14:paraId="4C93AA9B" w14:textId="622BDF4B" w:rsidR="00124EA8" w:rsidRDefault="00F76410" w:rsidP="00124EA8">
      <w:pPr>
        <w:rPr>
          <w:noProof/>
        </w:rPr>
      </w:pPr>
      <w:r w:rsidRPr="00B65ADF">
        <w:rPr>
          <w:noProof/>
        </w:rPr>
        <w:drawing>
          <wp:anchor distT="0" distB="0" distL="114300" distR="114300" simplePos="0" relativeHeight="251887616" behindDoc="0" locked="0" layoutInCell="1" allowOverlap="1" wp14:anchorId="0258E289" wp14:editId="234E8ECD">
            <wp:simplePos x="0" y="0"/>
            <wp:positionH relativeFrom="margin">
              <wp:posOffset>307</wp:posOffset>
            </wp:positionH>
            <wp:positionV relativeFrom="paragraph">
              <wp:posOffset>324854</wp:posOffset>
            </wp:positionV>
            <wp:extent cx="1563329" cy="1563329"/>
            <wp:effectExtent l="0" t="0" r="0" b="0"/>
            <wp:wrapNone/>
            <wp:docPr id="59360212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0212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29" cy="15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A2B2D" w14:textId="0498E20D" w:rsidR="00055AE0" w:rsidRDefault="00F30973" w:rsidP="0067131A">
      <w:r>
        <w:t>T</w:t>
      </w:r>
      <w:r w:rsidR="00055AE0">
        <w:t xml:space="preserve">here are </w:t>
      </w:r>
      <w:r w:rsidR="0067131A" w:rsidRPr="0056369C">
        <w:rPr>
          <w:b/>
          <w:bCs/>
        </w:rPr>
        <w:t>3</w:t>
      </w:r>
      <w:r w:rsidR="00055AE0" w:rsidRPr="0056369C">
        <w:rPr>
          <w:b/>
          <w:bCs/>
        </w:rPr>
        <w:t xml:space="preserve"> stages</w:t>
      </w:r>
      <w:r w:rsidR="00055AE0">
        <w:t xml:space="preserve"> to our</w:t>
      </w:r>
      <w:r w:rsidR="006726AF">
        <w:t xml:space="preserve"> </w:t>
      </w:r>
      <w:r w:rsidR="00055AE0">
        <w:t>complaint process</w:t>
      </w:r>
      <w:r w:rsidR="0067131A">
        <w:t xml:space="preserve">. </w:t>
      </w:r>
    </w:p>
    <w:p w14:paraId="7945567A" w14:textId="77777777" w:rsidR="0067131A" w:rsidRDefault="0067131A" w:rsidP="0067131A"/>
    <w:p w14:paraId="5F465046" w14:textId="733E6DFC" w:rsidR="00F76410" w:rsidRDefault="00F76410" w:rsidP="0067131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4C67B62" wp14:editId="18505CE1">
                <wp:simplePos x="0" y="0"/>
                <wp:positionH relativeFrom="margin">
                  <wp:posOffset>2182761</wp:posOffset>
                </wp:positionH>
                <wp:positionV relativeFrom="paragraph">
                  <wp:posOffset>187653</wp:posOffset>
                </wp:positionV>
                <wp:extent cx="3303638" cy="838835"/>
                <wp:effectExtent l="0" t="0" r="0" b="0"/>
                <wp:wrapNone/>
                <wp:docPr id="5869701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638" cy="838835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8A52F" id="Rectangle 1" o:spid="_x0000_s1026" style="position:absolute;margin-left:171.85pt;margin-top:14.8pt;width:260.15pt;height:66.05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491D5B75" w14:textId="440E4A1F" w:rsidR="00F76410" w:rsidRDefault="00F76410" w:rsidP="0067131A">
      <w:r w:rsidRPr="00F76410">
        <w:rPr>
          <w:b/>
          <w:bCs/>
        </w:rPr>
        <w:t>Stage</w:t>
      </w:r>
      <w:r>
        <w:rPr>
          <w:b/>
          <w:bCs/>
        </w:rPr>
        <w:t>s</w:t>
      </w:r>
      <w:r>
        <w:t xml:space="preserve"> are the things that are done when looking at your complaint.</w:t>
      </w:r>
    </w:p>
    <w:p w14:paraId="65E60CF7" w14:textId="416E1014" w:rsidR="005F746D" w:rsidRDefault="005F746D" w:rsidP="0067131A"/>
    <w:p w14:paraId="16598D92" w14:textId="366BAE33" w:rsidR="00F76410" w:rsidRDefault="00F76410" w:rsidP="00055AE0">
      <w:r w:rsidRPr="00756670">
        <w:rPr>
          <w:noProof/>
        </w:rPr>
        <w:drawing>
          <wp:anchor distT="0" distB="0" distL="114300" distR="114300" simplePos="0" relativeHeight="251889664" behindDoc="0" locked="0" layoutInCell="1" allowOverlap="1" wp14:anchorId="1EC60392" wp14:editId="1285FC8D">
            <wp:simplePos x="0" y="0"/>
            <wp:positionH relativeFrom="column">
              <wp:posOffset>186087</wp:posOffset>
            </wp:positionH>
            <wp:positionV relativeFrom="paragraph">
              <wp:posOffset>73476</wp:posOffset>
            </wp:positionV>
            <wp:extent cx="1371600" cy="994433"/>
            <wp:effectExtent l="0" t="0" r="0" b="0"/>
            <wp:wrapNone/>
            <wp:docPr id="44035686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6862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854CE" w14:textId="17C9088B" w:rsidR="00055AE0" w:rsidRPr="00055AE0" w:rsidRDefault="00F76410" w:rsidP="00055AE0">
      <w:r>
        <w:t xml:space="preserve">On </w:t>
      </w:r>
      <w:r w:rsidRPr="00F76410">
        <w:rPr>
          <w:b/>
          <w:bCs/>
        </w:rPr>
        <w:t>p</w:t>
      </w:r>
      <w:r w:rsidR="00055AE0" w:rsidRPr="00F76410">
        <w:rPr>
          <w:b/>
          <w:bCs/>
        </w:rPr>
        <w:t xml:space="preserve">ages </w:t>
      </w:r>
      <w:r w:rsidR="00B65ADF" w:rsidRPr="00F76410">
        <w:rPr>
          <w:b/>
          <w:bCs/>
        </w:rPr>
        <w:t>1</w:t>
      </w:r>
      <w:r w:rsidR="00530EF4" w:rsidRPr="00F76410">
        <w:rPr>
          <w:b/>
          <w:bCs/>
        </w:rPr>
        <w:t>3</w:t>
      </w:r>
      <w:r w:rsidR="00055AE0" w:rsidRPr="00F76410">
        <w:rPr>
          <w:b/>
          <w:bCs/>
        </w:rPr>
        <w:t xml:space="preserve"> </w:t>
      </w:r>
      <w:r w:rsidR="0059569C" w:rsidRPr="00F76410">
        <w:rPr>
          <w:b/>
          <w:bCs/>
        </w:rPr>
        <w:t xml:space="preserve">and </w:t>
      </w:r>
      <w:r w:rsidR="00B65ADF" w:rsidRPr="00F76410">
        <w:rPr>
          <w:b/>
          <w:bCs/>
        </w:rPr>
        <w:t>1</w:t>
      </w:r>
      <w:r w:rsidR="00530EF4" w:rsidRPr="00F76410">
        <w:rPr>
          <w:b/>
          <w:bCs/>
        </w:rPr>
        <w:t>4</w:t>
      </w:r>
      <w:r w:rsidR="00055AE0">
        <w:t xml:space="preserve"> </w:t>
      </w:r>
      <w:r>
        <w:t xml:space="preserve">you can find more information about each of these </w:t>
      </w:r>
      <w:r w:rsidR="00055AE0">
        <w:t xml:space="preserve">stages. </w:t>
      </w:r>
    </w:p>
    <w:p w14:paraId="54266F0A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34660FB7" w14:textId="6BB8F69A" w:rsidR="005F746D" w:rsidRDefault="00393C0F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49F719B3" wp14:editId="7B0BCF6E">
            <wp:simplePos x="0" y="0"/>
            <wp:positionH relativeFrom="margin">
              <wp:posOffset>86360</wp:posOffset>
            </wp:positionH>
            <wp:positionV relativeFrom="paragraph">
              <wp:posOffset>318770</wp:posOffset>
            </wp:positionV>
            <wp:extent cx="1509395" cy="1532255"/>
            <wp:effectExtent l="171450" t="171450" r="147955" b="182245"/>
            <wp:wrapNone/>
            <wp:docPr id="35886140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6140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5392">
                      <a:off x="0" y="0"/>
                      <a:ext cx="150939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EA8A6" w14:textId="7695CBD1" w:rsidR="00D852B6" w:rsidRDefault="005F746D" w:rsidP="004567B0">
      <w:r>
        <w:t xml:space="preserve">Before </w:t>
      </w:r>
      <w:r w:rsidR="00A86EE7">
        <w:t>going through our</w:t>
      </w:r>
      <w:r>
        <w:t xml:space="preserve"> formal complaint </w:t>
      </w:r>
      <w:proofErr w:type="gramStart"/>
      <w:r>
        <w:t>process</w:t>
      </w:r>
      <w:proofErr w:type="gramEnd"/>
      <w:r>
        <w:t xml:space="preserve"> we will try to </w:t>
      </w:r>
      <w:r w:rsidR="009F0453">
        <w:t>sort out</w:t>
      </w:r>
      <w:r>
        <w:t xml:space="preserve"> your </w:t>
      </w:r>
      <w:r w:rsidR="000A357F">
        <w:t>complaint</w:t>
      </w:r>
      <w:r>
        <w:t xml:space="preserve"> in our </w:t>
      </w:r>
      <w:r>
        <w:rPr>
          <w:b/>
          <w:bCs/>
        </w:rPr>
        <w:t xml:space="preserve">early resolution </w:t>
      </w:r>
      <w:r>
        <w:t>process</w:t>
      </w:r>
      <w:r w:rsidR="00895D7F">
        <w:t xml:space="preserve">. </w:t>
      </w:r>
    </w:p>
    <w:p w14:paraId="537DC7E7" w14:textId="77777777" w:rsidR="002C4FFF" w:rsidRDefault="002C4FFF" w:rsidP="004567B0"/>
    <w:p w14:paraId="5318D639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62E94CED" w14:textId="77777777" w:rsidR="003C479F" w:rsidRDefault="003C479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1B8E4BE" w14:textId="09B30CEC" w:rsidR="00124EA8" w:rsidRDefault="00C422AB" w:rsidP="00124EA8">
      <w:pPr>
        <w:pStyle w:val="Heading1"/>
        <w:rPr>
          <w:shd w:val="clear" w:color="auto" w:fill="FFFFFF"/>
          <w:lang w:eastAsia="en-GB"/>
        </w:rPr>
      </w:pPr>
      <w:bookmarkStart w:id="4" w:name="_Toc164617370"/>
      <w:r>
        <w:rPr>
          <w:shd w:val="clear" w:color="auto" w:fill="FFFFFF"/>
          <w:lang w:eastAsia="en-GB"/>
        </w:rPr>
        <w:lastRenderedPageBreak/>
        <w:t xml:space="preserve">Early </w:t>
      </w:r>
      <w:bookmarkEnd w:id="4"/>
      <w:r w:rsidR="0059569C">
        <w:rPr>
          <w:shd w:val="clear" w:color="auto" w:fill="FFFFFF"/>
          <w:lang w:eastAsia="en-GB"/>
        </w:rPr>
        <w:t xml:space="preserve">resolution </w:t>
      </w:r>
    </w:p>
    <w:p w14:paraId="2D2C08AB" w14:textId="5AAE5F7F" w:rsidR="00124EA8" w:rsidRDefault="00124EA8" w:rsidP="00124EA8">
      <w:pPr>
        <w:rPr>
          <w:lang w:eastAsia="en-GB"/>
        </w:rPr>
      </w:pPr>
    </w:p>
    <w:p w14:paraId="0D555215" w14:textId="0FABBD93" w:rsidR="00124EA8" w:rsidRPr="00124EA8" w:rsidRDefault="00124EA8" w:rsidP="00124EA8">
      <w:pPr>
        <w:rPr>
          <w:lang w:eastAsia="en-GB"/>
        </w:rPr>
      </w:pPr>
    </w:p>
    <w:p w14:paraId="4C8FC66D" w14:textId="303E153C" w:rsidR="001436BE" w:rsidRDefault="001436BE" w:rsidP="001436B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 have a complaint you should: </w:t>
      </w:r>
    </w:p>
    <w:p w14:paraId="42BC2694" w14:textId="1055FCC2" w:rsidR="001436BE" w:rsidRPr="00141EC6" w:rsidRDefault="00A40AEE" w:rsidP="00141EC6">
      <w:pPr>
        <w:pStyle w:val="Listtoplevel"/>
      </w:pPr>
      <w:r w:rsidRPr="00141EC6">
        <w:drawing>
          <wp:anchor distT="0" distB="0" distL="114300" distR="114300" simplePos="0" relativeHeight="251893760" behindDoc="0" locked="0" layoutInCell="1" allowOverlap="1" wp14:anchorId="3C078CE2" wp14:editId="29C1F515">
            <wp:simplePos x="0" y="0"/>
            <wp:positionH relativeFrom="margin">
              <wp:posOffset>151765</wp:posOffset>
            </wp:positionH>
            <wp:positionV relativeFrom="paragraph">
              <wp:posOffset>3420</wp:posOffset>
            </wp:positionV>
            <wp:extent cx="1828800" cy="1664857"/>
            <wp:effectExtent l="0" t="0" r="0" b="0"/>
            <wp:wrapNone/>
            <wp:docPr id="189028407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8407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BE" w:rsidRPr="00141EC6">
        <w:t xml:space="preserve">tell the service staff member you have been communicating with what your complaint is about </w:t>
      </w:r>
    </w:p>
    <w:p w14:paraId="4720D395" w14:textId="27EA388B" w:rsidR="001436BE" w:rsidRDefault="00F76410" w:rsidP="00141EC6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1896832" behindDoc="0" locked="0" layoutInCell="1" allowOverlap="1" wp14:anchorId="1138929D" wp14:editId="747330F8">
            <wp:simplePos x="0" y="0"/>
            <wp:positionH relativeFrom="margin">
              <wp:posOffset>-48895</wp:posOffset>
            </wp:positionH>
            <wp:positionV relativeFrom="paragraph">
              <wp:posOffset>1160903</wp:posOffset>
            </wp:positionV>
            <wp:extent cx="1828800" cy="1892935"/>
            <wp:effectExtent l="0" t="0" r="0" b="0"/>
            <wp:wrapNone/>
            <wp:docPr id="52486255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6255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BE" w:rsidRPr="00141EC6">
        <w:t xml:space="preserve">ask </w:t>
      </w:r>
      <w:r w:rsidR="003D75C8" w:rsidRPr="00141EC6">
        <w:t xml:space="preserve">the service staff member you have been communicating with </w:t>
      </w:r>
      <w:r w:rsidR="001436BE" w:rsidRPr="00141EC6">
        <w:t xml:space="preserve">to </w:t>
      </w:r>
      <w:r w:rsidR="001436BE" w:rsidRPr="00D5377F">
        <w:t>resolve</w:t>
      </w:r>
      <w:r w:rsidR="001436BE" w:rsidRPr="00141EC6">
        <w:t xml:space="preserve"> your </w:t>
      </w:r>
      <w:r w:rsidR="009D2F67" w:rsidRPr="00141EC6">
        <w:t>complaint</w:t>
      </w:r>
      <w:r w:rsidR="001436BE">
        <w:rPr>
          <w:shd w:val="clear" w:color="auto" w:fill="FFFFFF"/>
          <w:lang w:eastAsia="en-GB"/>
        </w:rPr>
        <w:t xml:space="preserve">. </w:t>
      </w:r>
    </w:p>
    <w:p w14:paraId="5161D079" w14:textId="46578DDD" w:rsidR="001436BE" w:rsidRDefault="001436BE" w:rsidP="001436BE">
      <w:pPr>
        <w:rPr>
          <w:rFonts w:eastAsia="Times New Roman"/>
          <w:shd w:val="clear" w:color="auto" w:fill="FFFFFF"/>
          <w:lang w:eastAsia="en-GB"/>
        </w:rPr>
      </w:pPr>
    </w:p>
    <w:p w14:paraId="5A670A27" w14:textId="255E4632" w:rsidR="001436BE" w:rsidRPr="00FA2038" w:rsidRDefault="001436BE" w:rsidP="00EF4EB8">
      <w:r w:rsidRPr="00FA2038">
        <w:t xml:space="preserve"> </w:t>
      </w:r>
    </w:p>
    <w:p w14:paraId="020B5C45" w14:textId="537315C8" w:rsidR="00C422AB" w:rsidRDefault="001436BE" w:rsidP="00C713C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If you are not happy with how your complaint has been resolved you can send us a formal complaint</w:t>
      </w:r>
      <w:r w:rsidR="00610D2D">
        <w:rPr>
          <w:rFonts w:eastAsia="Times New Roman"/>
          <w:shd w:val="clear" w:color="auto" w:fill="FFFFFF"/>
          <w:lang w:eastAsia="en-GB"/>
        </w:rPr>
        <w:t>.</w:t>
      </w:r>
    </w:p>
    <w:p w14:paraId="003DDF64" w14:textId="7EFBD6E1" w:rsidR="00C422AB" w:rsidRDefault="00C422AB" w:rsidP="00BD34B6">
      <w:pPr>
        <w:rPr>
          <w:rFonts w:eastAsia="Times New Roman"/>
          <w:shd w:val="clear" w:color="auto" w:fill="FFFFFF"/>
          <w:lang w:eastAsia="en-GB"/>
        </w:rPr>
      </w:pPr>
    </w:p>
    <w:p w14:paraId="343A99D0" w14:textId="280E5A8C" w:rsidR="00C422AB" w:rsidRDefault="00C422AB" w:rsidP="00BD34B6">
      <w:pPr>
        <w:rPr>
          <w:rFonts w:eastAsia="Times New Roman"/>
          <w:shd w:val="clear" w:color="auto" w:fill="FFFFFF"/>
          <w:lang w:eastAsia="en-GB"/>
        </w:rPr>
      </w:pPr>
    </w:p>
    <w:p w14:paraId="7ACBC7D2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6BDAE5C" w14:textId="22FC2E77" w:rsidR="00124EA8" w:rsidRDefault="009A399A" w:rsidP="00124EA8">
      <w:pPr>
        <w:pStyle w:val="Heading1"/>
        <w:rPr>
          <w:shd w:val="clear" w:color="auto" w:fill="FFFFFF"/>
          <w:lang w:eastAsia="en-GB"/>
        </w:rPr>
      </w:pPr>
      <w:bookmarkStart w:id="5" w:name="_Toc164617371"/>
      <w:r>
        <w:rPr>
          <w:shd w:val="clear" w:color="auto" w:fill="FFFFFF"/>
          <w:lang w:eastAsia="en-GB"/>
        </w:rPr>
        <w:lastRenderedPageBreak/>
        <w:t>The 3 stages of our</w:t>
      </w:r>
      <w:r>
        <w:rPr>
          <w:shd w:val="clear" w:color="auto" w:fill="FFFFFF"/>
          <w:lang w:eastAsia="en-GB"/>
        </w:rPr>
        <w:br/>
        <w:t>formal complaint process</w:t>
      </w:r>
      <w:bookmarkEnd w:id="5"/>
    </w:p>
    <w:p w14:paraId="65D6EEFD" w14:textId="41D6E597" w:rsidR="00124EA8" w:rsidRPr="00124EA8" w:rsidRDefault="00124EA8" w:rsidP="00124EA8">
      <w:pPr>
        <w:rPr>
          <w:lang w:eastAsia="en-GB"/>
        </w:rPr>
      </w:pPr>
    </w:p>
    <w:p w14:paraId="12327835" w14:textId="6C32B0DD" w:rsidR="0098180B" w:rsidRDefault="00265F39" w:rsidP="009A399A">
      <w:r w:rsidRPr="004B1F33">
        <w:rPr>
          <w:noProof/>
        </w:rPr>
        <w:drawing>
          <wp:anchor distT="0" distB="0" distL="114300" distR="114300" simplePos="0" relativeHeight="251898880" behindDoc="0" locked="0" layoutInCell="1" allowOverlap="1" wp14:anchorId="1C8094B7" wp14:editId="5B33F66E">
            <wp:simplePos x="0" y="0"/>
            <wp:positionH relativeFrom="column">
              <wp:posOffset>-901651</wp:posOffset>
            </wp:positionH>
            <wp:positionV relativeFrom="paragraph">
              <wp:posOffset>444935</wp:posOffset>
            </wp:positionV>
            <wp:extent cx="3373231" cy="2385113"/>
            <wp:effectExtent l="0" t="0" r="0" b="0"/>
            <wp:wrapNone/>
            <wp:docPr id="20579314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314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31" cy="23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F7744" w14:textId="4BCB4381" w:rsidR="009A399A" w:rsidRDefault="009A399A" w:rsidP="009A399A">
      <w:r>
        <w:t xml:space="preserve">At </w:t>
      </w:r>
      <w:r w:rsidR="00A2497A">
        <w:t>s</w:t>
      </w:r>
      <w:r w:rsidRPr="00A2497A">
        <w:t>tage 1</w:t>
      </w:r>
      <w:r>
        <w:t xml:space="preserve"> your complaint will be looked at by a </w:t>
      </w:r>
      <w:r>
        <w:rPr>
          <w:b/>
          <w:bCs/>
        </w:rPr>
        <w:t xml:space="preserve">senior manager </w:t>
      </w:r>
      <w:r>
        <w:t xml:space="preserve">from our service. </w:t>
      </w:r>
    </w:p>
    <w:p w14:paraId="7F9391A8" w14:textId="1AB9F766" w:rsidR="009A399A" w:rsidRDefault="009A399A" w:rsidP="009A399A"/>
    <w:p w14:paraId="70C527EF" w14:textId="5E195427" w:rsidR="009A399A" w:rsidRDefault="001C64AB" w:rsidP="009A399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325B0B5B" wp14:editId="45DC892C">
                <wp:simplePos x="0" y="0"/>
                <wp:positionH relativeFrom="margin">
                  <wp:posOffset>2167703</wp:posOffset>
                </wp:positionH>
                <wp:positionV relativeFrom="paragraph">
                  <wp:posOffset>272117</wp:posOffset>
                </wp:positionV>
                <wp:extent cx="3600000" cy="792907"/>
                <wp:effectExtent l="0" t="0" r="635" b="7620"/>
                <wp:wrapNone/>
                <wp:docPr id="1565017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92907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11B09" id="Rectangle 1" o:spid="_x0000_s1026" style="position:absolute;margin-left:170.7pt;margin-top:21.45pt;width:283.45pt;height:62.45pt;z-index:-2513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70CE03C7" w14:textId="4D1E37AC" w:rsidR="0093067A" w:rsidRDefault="0093067A" w:rsidP="009A399A">
      <w:r>
        <w:t xml:space="preserve">A </w:t>
      </w:r>
      <w:r>
        <w:rPr>
          <w:b/>
          <w:bCs/>
        </w:rPr>
        <w:t xml:space="preserve">senior manager </w:t>
      </w:r>
      <w:r>
        <w:t xml:space="preserve">is </w:t>
      </w:r>
      <w:r w:rsidR="00265F39">
        <w:t xml:space="preserve">someone who looks after a team of staff. </w:t>
      </w:r>
    </w:p>
    <w:p w14:paraId="2ED0087E" w14:textId="20EF6EE0" w:rsidR="0093067A" w:rsidRPr="0093067A" w:rsidRDefault="0093067A" w:rsidP="009A399A"/>
    <w:p w14:paraId="39E31521" w14:textId="36189E6B" w:rsidR="0093067A" w:rsidRDefault="00265F39" w:rsidP="009A399A">
      <w:r>
        <w:rPr>
          <w:noProof/>
        </w:rPr>
        <w:drawing>
          <wp:anchor distT="0" distB="0" distL="114300" distR="114300" simplePos="0" relativeHeight="251901952" behindDoc="0" locked="0" layoutInCell="1" allowOverlap="1" wp14:anchorId="7B503C0C" wp14:editId="77C6FBE9">
            <wp:simplePos x="0" y="0"/>
            <wp:positionH relativeFrom="margin">
              <wp:align>left</wp:align>
            </wp:positionH>
            <wp:positionV relativeFrom="paragraph">
              <wp:posOffset>325884</wp:posOffset>
            </wp:positionV>
            <wp:extent cx="1589405" cy="1350645"/>
            <wp:effectExtent l="0" t="0" r="0" b="1905"/>
            <wp:wrapNone/>
            <wp:docPr id="95525050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5050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6481A" w14:textId="17872163" w:rsidR="009A399A" w:rsidRDefault="009A399A" w:rsidP="009A399A">
      <w:r>
        <w:t xml:space="preserve">If you are unhappy with our response to your complaint at stage 1 you can ask for your complaint to be sent to stage 2. </w:t>
      </w:r>
    </w:p>
    <w:p w14:paraId="4D23B247" w14:textId="670A8290" w:rsidR="009A399A" w:rsidRDefault="009A399A" w:rsidP="009A399A"/>
    <w:p w14:paraId="2722753E" w14:textId="06AA48C6" w:rsidR="009A399A" w:rsidRDefault="009A399A" w:rsidP="009A399A"/>
    <w:p w14:paraId="51628317" w14:textId="77777777" w:rsidR="0093067A" w:rsidRDefault="0093067A">
      <w:pPr>
        <w:spacing w:line="240" w:lineRule="auto"/>
        <w:ind w:left="0"/>
      </w:pPr>
      <w:r>
        <w:br w:type="page"/>
      </w:r>
    </w:p>
    <w:p w14:paraId="6BD3D0CF" w14:textId="193FB557" w:rsidR="009A399A" w:rsidRDefault="0093067A" w:rsidP="009A399A"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2E848299" wp14:editId="6FBF8123">
            <wp:simplePos x="0" y="0"/>
            <wp:positionH relativeFrom="column">
              <wp:posOffset>-517436</wp:posOffset>
            </wp:positionH>
            <wp:positionV relativeFrom="paragraph">
              <wp:posOffset>-242988</wp:posOffset>
            </wp:positionV>
            <wp:extent cx="2455452" cy="2455452"/>
            <wp:effectExtent l="0" t="0" r="0" b="2540"/>
            <wp:wrapNone/>
            <wp:docPr id="122519291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9291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52" cy="24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99A">
        <w:t xml:space="preserve">At </w:t>
      </w:r>
      <w:r w:rsidR="009A399A" w:rsidRPr="00A2497A">
        <w:t>stage 2</w:t>
      </w:r>
      <w:r w:rsidR="009A399A">
        <w:rPr>
          <w:b/>
          <w:bCs/>
        </w:rPr>
        <w:t xml:space="preserve"> </w:t>
      </w:r>
      <w:r w:rsidR="009A399A">
        <w:t xml:space="preserve">your complaint is </w:t>
      </w:r>
      <w:r w:rsidR="00A2497A">
        <w:t xml:space="preserve">looked at by the </w:t>
      </w:r>
      <w:r w:rsidR="00A2497A">
        <w:rPr>
          <w:b/>
          <w:bCs/>
        </w:rPr>
        <w:t xml:space="preserve">Executive Director </w:t>
      </w:r>
      <w:r w:rsidR="00A2497A">
        <w:t xml:space="preserve">of the service. </w:t>
      </w:r>
    </w:p>
    <w:p w14:paraId="1DE61E49" w14:textId="381EB567" w:rsidR="00A2497A" w:rsidRDefault="00A2497A" w:rsidP="009A399A"/>
    <w:p w14:paraId="5203F6A6" w14:textId="2C86C0F8" w:rsidR="00A2497A" w:rsidRDefault="001C64AB" w:rsidP="009A399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0CBF39EA" wp14:editId="6FC5F7A2">
                <wp:simplePos x="0" y="0"/>
                <wp:positionH relativeFrom="margin">
                  <wp:posOffset>2212295</wp:posOffset>
                </wp:positionH>
                <wp:positionV relativeFrom="paragraph">
                  <wp:posOffset>228027</wp:posOffset>
                </wp:positionV>
                <wp:extent cx="3600000" cy="906843"/>
                <wp:effectExtent l="0" t="0" r="635" b="7620"/>
                <wp:wrapNone/>
                <wp:docPr id="8976020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06843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2E1C1" id="Rectangle 1" o:spid="_x0000_s1026" style="position:absolute;margin-left:174.2pt;margin-top:17.95pt;width:283.45pt;height:71.4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66DAE5E0" w14:textId="0A1ED05D" w:rsidR="0093067A" w:rsidRDefault="0093067A" w:rsidP="009A399A">
      <w:r>
        <w:t xml:space="preserve">An </w:t>
      </w:r>
      <w:r>
        <w:rPr>
          <w:b/>
          <w:bCs/>
        </w:rPr>
        <w:t xml:space="preserve">Executive Director </w:t>
      </w:r>
      <w:r>
        <w:t xml:space="preserve">is </w:t>
      </w:r>
      <w:r w:rsidR="00265F39">
        <w:t xml:space="preserve">the head of a company or organisation. </w:t>
      </w:r>
    </w:p>
    <w:p w14:paraId="1BC4C1FA" w14:textId="5367B9C0" w:rsidR="0093067A" w:rsidRDefault="0093067A" w:rsidP="009A399A"/>
    <w:p w14:paraId="7DF8FB1B" w14:textId="1872F840" w:rsidR="0093067A" w:rsidRDefault="0093067A" w:rsidP="009A399A">
      <w:r>
        <w:rPr>
          <w:noProof/>
        </w:rPr>
        <w:drawing>
          <wp:anchor distT="0" distB="0" distL="114300" distR="114300" simplePos="0" relativeHeight="251902976" behindDoc="0" locked="0" layoutInCell="1" allowOverlap="1" wp14:anchorId="384D41CF" wp14:editId="5870A7A3">
            <wp:simplePos x="0" y="0"/>
            <wp:positionH relativeFrom="margin">
              <wp:posOffset>-131445</wp:posOffset>
            </wp:positionH>
            <wp:positionV relativeFrom="paragraph">
              <wp:posOffset>359410</wp:posOffset>
            </wp:positionV>
            <wp:extent cx="1554480" cy="1320800"/>
            <wp:effectExtent l="0" t="0" r="7620" b="0"/>
            <wp:wrapNone/>
            <wp:docPr id="68757675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675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CA484" w14:textId="60829E3C" w:rsidR="0093067A" w:rsidRDefault="00A2497A" w:rsidP="0093067A">
      <w:r>
        <w:t xml:space="preserve">If you are still unhappy with the response to your complaint you can ask for your complaint to be sent to stage 3. </w:t>
      </w:r>
    </w:p>
    <w:p w14:paraId="4AAD7FCC" w14:textId="77777777" w:rsidR="0093067A" w:rsidRDefault="0093067A" w:rsidP="009A399A"/>
    <w:p w14:paraId="6408E6A4" w14:textId="77777777" w:rsidR="0093067A" w:rsidRDefault="0093067A" w:rsidP="009A399A"/>
    <w:p w14:paraId="1BE415F3" w14:textId="7D0C82F5" w:rsidR="00A2497A" w:rsidRDefault="004B1F33" w:rsidP="009A399A">
      <w:r>
        <w:rPr>
          <w:noProof/>
        </w:rPr>
        <w:drawing>
          <wp:anchor distT="0" distB="0" distL="114300" distR="114300" simplePos="0" relativeHeight="251899904" behindDoc="0" locked="0" layoutInCell="1" allowOverlap="1" wp14:anchorId="68F0BA73" wp14:editId="5EA54196">
            <wp:simplePos x="0" y="0"/>
            <wp:positionH relativeFrom="margin">
              <wp:align>left</wp:align>
            </wp:positionH>
            <wp:positionV relativeFrom="paragraph">
              <wp:posOffset>101177</wp:posOffset>
            </wp:positionV>
            <wp:extent cx="1828800" cy="1828800"/>
            <wp:effectExtent l="0" t="0" r="0" b="0"/>
            <wp:wrapNone/>
            <wp:docPr id="109025862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5862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97A">
        <w:t xml:space="preserve">At stage 3 your complaint is looked at by </w:t>
      </w:r>
      <w:r w:rsidR="00A2497A" w:rsidRPr="00530EF4">
        <w:t>the</w:t>
      </w:r>
      <w:r w:rsidR="00A2497A">
        <w:t xml:space="preserve"> </w:t>
      </w:r>
      <w:r w:rsidR="00A2497A">
        <w:rPr>
          <w:b/>
          <w:bCs/>
        </w:rPr>
        <w:t xml:space="preserve">Chair </w:t>
      </w:r>
      <w:r w:rsidR="00A2497A">
        <w:t xml:space="preserve">of the service. </w:t>
      </w:r>
    </w:p>
    <w:p w14:paraId="7A786450" w14:textId="0E343213" w:rsidR="00AD4522" w:rsidRDefault="00AD4522" w:rsidP="009A399A"/>
    <w:p w14:paraId="4D2505B2" w14:textId="78FD49AB" w:rsidR="00AD4522" w:rsidRDefault="00AD4522" w:rsidP="009A399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130803E" wp14:editId="3E51CEDE">
                <wp:simplePos x="0" y="0"/>
                <wp:positionH relativeFrom="margin">
                  <wp:posOffset>2224616</wp:posOffset>
                </wp:positionH>
                <wp:positionV relativeFrom="paragraph">
                  <wp:posOffset>202988</wp:posOffset>
                </wp:positionV>
                <wp:extent cx="3600000" cy="906843"/>
                <wp:effectExtent l="0" t="0" r="635" b="7620"/>
                <wp:wrapNone/>
                <wp:docPr id="10329232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06843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F52E5" id="Rectangle 1" o:spid="_x0000_s1026" style="position:absolute;margin-left:175.15pt;margin-top:16pt;width:283.45pt;height:71.4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761C58D0" w14:textId="092EFEB7" w:rsidR="00AD4522" w:rsidRPr="00AD4522" w:rsidRDefault="00AD4522" w:rsidP="009A399A">
      <w:r>
        <w:t xml:space="preserve">The job of the </w:t>
      </w:r>
      <w:r>
        <w:rPr>
          <w:b/>
          <w:bCs/>
        </w:rPr>
        <w:t xml:space="preserve">Chair </w:t>
      </w:r>
      <w:r>
        <w:t xml:space="preserve">is to make sure the service works well. </w:t>
      </w:r>
    </w:p>
    <w:p w14:paraId="773D95F1" w14:textId="32A68438" w:rsidR="00AD4522" w:rsidRDefault="00647EEB" w:rsidP="009A399A">
      <w:r>
        <w:rPr>
          <w:noProof/>
        </w:rPr>
        <w:drawing>
          <wp:anchor distT="0" distB="0" distL="114300" distR="114300" simplePos="0" relativeHeight="251942912" behindDoc="0" locked="0" layoutInCell="1" allowOverlap="1" wp14:anchorId="392B321C" wp14:editId="79B95B73">
            <wp:simplePos x="0" y="0"/>
            <wp:positionH relativeFrom="margin">
              <wp:posOffset>347133</wp:posOffset>
            </wp:positionH>
            <wp:positionV relativeFrom="paragraph">
              <wp:posOffset>312632</wp:posOffset>
            </wp:positionV>
            <wp:extent cx="1309393" cy="1329267"/>
            <wp:effectExtent l="190500" t="190500" r="157480" b="175895"/>
            <wp:wrapNone/>
            <wp:docPr id="697974655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74655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542">
                      <a:off x="0" y="0"/>
                      <a:ext cx="1309393" cy="13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7726" w14:textId="6EDCD906" w:rsidR="009A399A" w:rsidRDefault="009A399A" w:rsidP="009A399A"/>
    <w:p w14:paraId="221C390B" w14:textId="233E59B2" w:rsidR="00AD4522" w:rsidRDefault="00AD4522" w:rsidP="009A399A">
      <w:r>
        <w:t xml:space="preserve">This is the last stage of our formal complaint process. </w:t>
      </w:r>
    </w:p>
    <w:p w14:paraId="1999DCAE" w14:textId="30053FA7" w:rsidR="00124EA8" w:rsidRDefault="00553DF7" w:rsidP="00124EA8">
      <w:pPr>
        <w:pStyle w:val="Heading1"/>
        <w:rPr>
          <w:shd w:val="clear" w:color="auto" w:fill="FFFFFF"/>
          <w:lang w:eastAsia="en-GB"/>
        </w:rPr>
      </w:pPr>
      <w:bookmarkStart w:id="6" w:name="_Toc164617372"/>
      <w:r>
        <w:rPr>
          <w:shd w:val="clear" w:color="auto" w:fill="FFFFFF"/>
          <w:lang w:eastAsia="en-GB"/>
        </w:rPr>
        <w:lastRenderedPageBreak/>
        <w:t>How to send us your complaint</w:t>
      </w:r>
      <w:bookmarkEnd w:id="6"/>
      <w:r>
        <w:rPr>
          <w:shd w:val="clear" w:color="auto" w:fill="FFFFFF"/>
          <w:lang w:eastAsia="en-GB"/>
        </w:rPr>
        <w:t xml:space="preserve"> </w:t>
      </w:r>
    </w:p>
    <w:p w14:paraId="3EB3CBCA" w14:textId="54F7A745" w:rsidR="00124EA8" w:rsidRPr="00124EA8" w:rsidRDefault="008C3BF0" w:rsidP="00124EA8">
      <w:pPr>
        <w:rPr>
          <w:lang w:eastAsia="en-GB"/>
        </w:rPr>
      </w:pPr>
      <w:r w:rsidRPr="009230C4">
        <w:rPr>
          <w:noProof/>
        </w:rPr>
        <w:drawing>
          <wp:anchor distT="0" distB="0" distL="114300" distR="114300" simplePos="0" relativeHeight="251959296" behindDoc="0" locked="0" layoutInCell="1" allowOverlap="1" wp14:anchorId="2BA394A3" wp14:editId="0FAF10B1">
            <wp:simplePos x="0" y="0"/>
            <wp:positionH relativeFrom="margin">
              <wp:posOffset>42333</wp:posOffset>
            </wp:positionH>
            <wp:positionV relativeFrom="paragraph">
              <wp:posOffset>332952</wp:posOffset>
            </wp:positionV>
            <wp:extent cx="1134534" cy="1174321"/>
            <wp:effectExtent l="0" t="0" r="8890" b="6985"/>
            <wp:wrapNone/>
            <wp:docPr id="24141462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1462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34" cy="11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DD04A" w14:textId="3C599D63" w:rsidR="00124EA8" w:rsidRDefault="00124EA8" w:rsidP="00BD34B6">
      <w:pPr>
        <w:rPr>
          <w:shd w:val="clear" w:color="auto" w:fill="FFFFFF"/>
          <w:lang w:eastAsia="en-GB"/>
        </w:rPr>
      </w:pPr>
    </w:p>
    <w:p w14:paraId="4D3713B8" w14:textId="5BD0B502" w:rsidR="00553DF7" w:rsidRDefault="00553DF7" w:rsidP="00553DF7">
      <w:pPr>
        <w:rPr>
          <w:noProof/>
        </w:rPr>
      </w:pPr>
      <w:r>
        <w:rPr>
          <w:noProof/>
        </w:rPr>
        <w:t>You can send us your formal complaint by:</w:t>
      </w:r>
    </w:p>
    <w:p w14:paraId="7205A111" w14:textId="6F1A140D" w:rsidR="00635A1E" w:rsidRPr="00D71456" w:rsidRDefault="00FE1BF2" w:rsidP="00635A1E">
      <w:pPr>
        <w:pStyle w:val="Listtoplevel"/>
      </w:pPr>
      <w:r>
        <w:drawing>
          <wp:anchor distT="0" distB="0" distL="114300" distR="114300" simplePos="0" relativeHeight="251869184" behindDoc="0" locked="0" layoutInCell="1" allowOverlap="1" wp14:anchorId="28DE5183" wp14:editId="7C893CD9">
            <wp:simplePos x="0" y="0"/>
            <wp:positionH relativeFrom="margin">
              <wp:align>left</wp:align>
            </wp:positionH>
            <wp:positionV relativeFrom="paragraph">
              <wp:posOffset>2193383</wp:posOffset>
            </wp:positionV>
            <wp:extent cx="1188720" cy="1188720"/>
            <wp:effectExtent l="0" t="0" r="0" b="0"/>
            <wp:wrapNone/>
            <wp:docPr id="514532628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32628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417">
        <w:rPr>
          <w:b/>
          <w:color w:val="000000" w:themeColor="text1"/>
        </w:rPr>
        <w:drawing>
          <wp:anchor distT="0" distB="0" distL="114300" distR="114300" simplePos="0" relativeHeight="251866112" behindDoc="0" locked="0" layoutInCell="1" allowOverlap="1" wp14:anchorId="786286DF" wp14:editId="5BDB1826">
            <wp:simplePos x="0" y="0"/>
            <wp:positionH relativeFrom="margin">
              <wp:posOffset>-66706</wp:posOffset>
            </wp:positionH>
            <wp:positionV relativeFrom="paragraph">
              <wp:posOffset>428826</wp:posOffset>
            </wp:positionV>
            <wp:extent cx="1188720" cy="1188720"/>
            <wp:effectExtent l="0" t="0" r="0" b="0"/>
            <wp:wrapNone/>
            <wp:docPr id="1356705300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05300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56" w:rsidRPr="008557C9">
        <w:t>post</w:t>
      </w:r>
      <w:r w:rsidR="00635A1E" w:rsidRPr="008557C9">
        <w:t>ing a letter to:</w:t>
      </w:r>
      <w:r w:rsidR="00635A1E">
        <w:br/>
      </w:r>
      <w:r w:rsidR="00635A1E">
        <w:br/>
      </w:r>
      <w:r w:rsidR="00635A1E" w:rsidRPr="00635A1E">
        <w:rPr>
          <w:b/>
          <w:bCs/>
        </w:rPr>
        <w:t>Complaints</w:t>
      </w:r>
      <w:r w:rsidR="00635A1E" w:rsidRPr="00635A1E">
        <w:rPr>
          <w:b/>
          <w:bCs/>
        </w:rPr>
        <w:br/>
        <w:t>Survivor Experiences Service</w:t>
      </w:r>
      <w:r w:rsidR="00635A1E" w:rsidRPr="00635A1E">
        <w:rPr>
          <w:b/>
          <w:bCs/>
        </w:rPr>
        <w:br/>
        <w:t>PO Box 805</w:t>
      </w:r>
      <w:r w:rsidR="00635A1E" w:rsidRPr="00635A1E">
        <w:rPr>
          <w:b/>
          <w:bCs/>
        </w:rPr>
        <w:br/>
        <w:t>Wellington 6140</w:t>
      </w:r>
    </w:p>
    <w:p w14:paraId="3230E11E" w14:textId="3C84C0EA" w:rsidR="008557C9" w:rsidRDefault="00635A1E" w:rsidP="008557C9">
      <w:pPr>
        <w:pStyle w:val="Listtoplevel"/>
        <w:rPr>
          <w:b/>
          <w:bCs/>
        </w:rPr>
      </w:pPr>
      <w:r>
        <w:t xml:space="preserve">calling us </w:t>
      </w:r>
      <w:r w:rsidR="008557C9">
        <w:t>on:</w:t>
      </w:r>
      <w:r w:rsidR="008557C9">
        <w:br/>
      </w:r>
      <w:r w:rsidR="008557C9">
        <w:br/>
      </w:r>
      <w:r w:rsidR="008557C9">
        <w:rPr>
          <w:b/>
          <w:bCs/>
        </w:rPr>
        <w:t>0800 456 090</w:t>
      </w:r>
    </w:p>
    <w:p w14:paraId="7AB3D862" w14:textId="01B1E3C5" w:rsidR="005427AD" w:rsidRPr="005427AD" w:rsidRDefault="003D0417" w:rsidP="003D35F6">
      <w:pPr>
        <w:pStyle w:val="Listtoplevel"/>
      </w:pPr>
      <w:r>
        <w:drawing>
          <wp:anchor distT="0" distB="0" distL="114300" distR="114300" simplePos="0" relativeHeight="251867136" behindDoc="0" locked="0" layoutInCell="1" allowOverlap="1" wp14:anchorId="17433104" wp14:editId="7F3A5985">
            <wp:simplePos x="0" y="0"/>
            <wp:positionH relativeFrom="margin">
              <wp:align>left</wp:align>
            </wp:positionH>
            <wp:positionV relativeFrom="paragraph">
              <wp:posOffset>167439</wp:posOffset>
            </wp:positionV>
            <wp:extent cx="1188720" cy="1188720"/>
            <wp:effectExtent l="0" t="0" r="0" b="0"/>
            <wp:wrapNone/>
            <wp:docPr id="507342976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42976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90">
        <w:t>texting us on:</w:t>
      </w:r>
      <w:r w:rsidR="004E1790" w:rsidRPr="008C6560">
        <w:rPr>
          <w:b/>
          <w:bCs/>
        </w:rPr>
        <w:br/>
      </w:r>
      <w:r w:rsidR="004E1790" w:rsidRPr="008C6560">
        <w:rPr>
          <w:b/>
          <w:bCs/>
        </w:rPr>
        <w:br/>
        <w:t>8328</w:t>
      </w:r>
    </w:p>
    <w:p w14:paraId="608115F8" w14:textId="4BE99EA2" w:rsidR="005427AD" w:rsidRPr="008557C9" w:rsidRDefault="00FE1BF2" w:rsidP="005427AD">
      <w:pPr>
        <w:pStyle w:val="Listtoplevel"/>
      </w:pPr>
      <w:r>
        <w:drawing>
          <wp:anchor distT="0" distB="0" distL="114300" distR="114300" simplePos="0" relativeHeight="251865088" behindDoc="0" locked="0" layoutInCell="1" allowOverlap="1" wp14:anchorId="3277472C" wp14:editId="064D3AF2">
            <wp:simplePos x="0" y="0"/>
            <wp:positionH relativeFrom="margin">
              <wp:align>left</wp:align>
            </wp:positionH>
            <wp:positionV relativeFrom="paragraph">
              <wp:posOffset>307603</wp:posOffset>
            </wp:positionV>
            <wp:extent cx="1188720" cy="1188720"/>
            <wp:effectExtent l="0" t="0" r="0" b="0"/>
            <wp:wrapNone/>
            <wp:docPr id="975712156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2156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7AD" w:rsidRPr="008557C9">
        <w:t>emailing us at:</w:t>
      </w:r>
    </w:p>
    <w:p w14:paraId="3B0F6E7C" w14:textId="4CCEB131" w:rsidR="00D71456" w:rsidRDefault="00000000" w:rsidP="005427AD">
      <w:pPr>
        <w:pStyle w:val="Listtoplevel"/>
        <w:numPr>
          <w:ilvl w:val="0"/>
          <w:numId w:val="0"/>
        </w:numPr>
        <w:ind w:left="2700"/>
      </w:pPr>
      <w:hyperlink r:id="rId63" w:history="1">
        <w:r w:rsidR="005427AD" w:rsidRPr="00D71456">
          <w:rPr>
            <w:rStyle w:val="Hyperlink"/>
            <w:b/>
            <w:bCs/>
            <w:color w:val="000000" w:themeColor="text1"/>
            <w:u w:val="none"/>
          </w:rPr>
          <w:t>complaints@survivorexperiences.govt.nz</w:t>
        </w:r>
      </w:hyperlink>
    </w:p>
    <w:p w14:paraId="72670AFC" w14:textId="77777777" w:rsidR="00D71456" w:rsidRDefault="00D71456" w:rsidP="00D71456">
      <w:pPr>
        <w:rPr>
          <w:noProof/>
        </w:rPr>
      </w:pPr>
    </w:p>
    <w:p w14:paraId="4D6E89B3" w14:textId="04ECB5D9" w:rsidR="007715FC" w:rsidRDefault="00953B32" w:rsidP="007715F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35262C0C" wp14:editId="0C9F0775">
            <wp:simplePos x="0" y="0"/>
            <wp:positionH relativeFrom="margin">
              <wp:posOffset>135467</wp:posOffset>
            </wp:positionH>
            <wp:positionV relativeFrom="paragraph">
              <wp:posOffset>-280882</wp:posOffset>
            </wp:positionV>
            <wp:extent cx="1828800" cy="1554075"/>
            <wp:effectExtent l="0" t="0" r="0" b="8255"/>
            <wp:wrapNone/>
            <wp:docPr id="269848565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48565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EDA">
        <w:t>I</w:t>
      </w:r>
      <w:r w:rsidR="00F24AAB">
        <w:rPr>
          <w:noProof/>
        </w:rPr>
        <w:t xml:space="preserve">f you are sending us an email </w:t>
      </w:r>
      <w:r w:rsidR="007715FC">
        <w:rPr>
          <w:noProof/>
        </w:rPr>
        <w:t>for your complaint to be sent to</w:t>
      </w:r>
      <w:r w:rsidR="00F24AAB">
        <w:rPr>
          <w:noProof/>
        </w:rPr>
        <w:t xml:space="preserve"> </w:t>
      </w:r>
      <w:r w:rsidR="00F24AAB" w:rsidRPr="00636852">
        <w:rPr>
          <w:b/>
          <w:bCs/>
          <w:noProof/>
        </w:rPr>
        <w:t>stage 2</w:t>
      </w:r>
      <w:r w:rsidR="00F24AAB">
        <w:rPr>
          <w:noProof/>
        </w:rPr>
        <w:t xml:space="preserve"> </w:t>
      </w:r>
      <w:r w:rsidR="0083620C">
        <w:rPr>
          <w:noProof/>
        </w:rPr>
        <w:t>i</w:t>
      </w:r>
      <w:r w:rsidR="007F4EDA">
        <w:rPr>
          <w:noProof/>
        </w:rPr>
        <w:t>t is important to remember to</w:t>
      </w:r>
      <w:r w:rsidR="007715FC">
        <w:rPr>
          <w:noProof/>
        </w:rPr>
        <w:t xml:space="preserve"> write:</w:t>
      </w:r>
    </w:p>
    <w:p w14:paraId="4478C868" w14:textId="55C07B8F" w:rsidR="00F24AAB" w:rsidRDefault="00953B32" w:rsidP="007715FC">
      <w:pPr>
        <w:pStyle w:val="Listtoplevel"/>
      </w:pPr>
      <w:r>
        <w:drawing>
          <wp:anchor distT="0" distB="0" distL="114300" distR="114300" simplePos="0" relativeHeight="251907072" behindDoc="0" locked="0" layoutInCell="1" allowOverlap="1" wp14:anchorId="51F405B0" wp14:editId="6DFFE271">
            <wp:simplePos x="0" y="0"/>
            <wp:positionH relativeFrom="margin">
              <wp:posOffset>84455</wp:posOffset>
            </wp:positionH>
            <wp:positionV relativeFrom="paragraph">
              <wp:posOffset>1066165</wp:posOffset>
            </wp:positionV>
            <wp:extent cx="1828800" cy="1828800"/>
            <wp:effectExtent l="0" t="0" r="0" b="0"/>
            <wp:wrapNone/>
            <wp:docPr id="200491897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18977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AB" w:rsidRPr="007715FC">
        <w:rPr>
          <w:b/>
          <w:bCs/>
        </w:rPr>
        <w:t>Complaint, attention Executive Director</w:t>
      </w:r>
      <w:r w:rsidR="00F24AAB">
        <w:t xml:space="preserve"> </w:t>
      </w:r>
      <w:r w:rsidR="000623B3">
        <w:t>in</w:t>
      </w:r>
      <w:r w:rsidR="00F24AAB">
        <w:t xml:space="preserve"> your </w:t>
      </w:r>
      <w:r w:rsidR="008C47D1">
        <w:t xml:space="preserve">email </w:t>
      </w:r>
      <w:r w:rsidR="00F24AAB">
        <w:t>subject line</w:t>
      </w:r>
    </w:p>
    <w:p w14:paraId="4276240B" w14:textId="0EEA92CE" w:rsidR="00C20E12" w:rsidRDefault="007715FC" w:rsidP="00C20E12">
      <w:pPr>
        <w:pStyle w:val="Listtoplevel"/>
      </w:pPr>
      <w:r>
        <w:t>why you feel like your complaint has not be</w:t>
      </w:r>
      <w:r w:rsidR="00BF75E7">
        <w:t>en</w:t>
      </w:r>
      <w:r>
        <w:t xml:space="preserve"> resolved</w:t>
      </w:r>
    </w:p>
    <w:p w14:paraId="4F7983E1" w14:textId="293BF7FC" w:rsidR="007715FC" w:rsidRDefault="007715FC" w:rsidP="00C20E12">
      <w:pPr>
        <w:pStyle w:val="Listtoplevel"/>
      </w:pPr>
      <w:r>
        <w:t>what your complaint is</w:t>
      </w:r>
      <w:r w:rsidR="00930EFB">
        <w:t xml:space="preserve"> about</w:t>
      </w:r>
      <w:r>
        <w:t xml:space="preserve">. </w:t>
      </w:r>
    </w:p>
    <w:p w14:paraId="51D4A5AD" w14:textId="77777777" w:rsidR="00F24AAB" w:rsidRDefault="00F24AAB" w:rsidP="00D71456">
      <w:pPr>
        <w:rPr>
          <w:noProof/>
        </w:rPr>
      </w:pPr>
    </w:p>
    <w:p w14:paraId="11175BBE" w14:textId="43609E88" w:rsidR="00F24AAB" w:rsidRDefault="00F24AAB" w:rsidP="00D71456">
      <w:pPr>
        <w:rPr>
          <w:noProof/>
        </w:rPr>
      </w:pPr>
    </w:p>
    <w:p w14:paraId="42B819E2" w14:textId="16934835" w:rsidR="0087248E" w:rsidRDefault="0087248E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75767810" w14:textId="6CAE9FE5" w:rsidR="00636852" w:rsidRDefault="00953B32" w:rsidP="0063685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59B5EDBE" wp14:editId="4BEDD777">
            <wp:simplePos x="0" y="0"/>
            <wp:positionH relativeFrom="margin">
              <wp:posOffset>-16722</wp:posOffset>
            </wp:positionH>
            <wp:positionV relativeFrom="paragraph">
              <wp:posOffset>-337185</wp:posOffset>
            </wp:positionV>
            <wp:extent cx="1828800" cy="1554074"/>
            <wp:effectExtent l="0" t="0" r="0" b="8255"/>
            <wp:wrapNone/>
            <wp:docPr id="4039195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195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0C">
        <w:t>I</w:t>
      </w:r>
      <w:r w:rsidR="0083620C">
        <w:rPr>
          <w:noProof/>
        </w:rPr>
        <w:t xml:space="preserve">f you are sending us an email for your complaint to be sent to </w:t>
      </w:r>
      <w:r w:rsidR="0083620C" w:rsidRPr="00636852">
        <w:rPr>
          <w:b/>
          <w:bCs/>
          <w:noProof/>
        </w:rPr>
        <w:t xml:space="preserve">stage </w:t>
      </w:r>
      <w:r w:rsidR="0083620C">
        <w:rPr>
          <w:b/>
          <w:bCs/>
          <w:noProof/>
        </w:rPr>
        <w:t>3</w:t>
      </w:r>
      <w:r w:rsidR="0083620C">
        <w:rPr>
          <w:noProof/>
        </w:rPr>
        <w:t xml:space="preserve"> it is important to remember to write</w:t>
      </w:r>
      <w:r w:rsidR="00636852">
        <w:rPr>
          <w:noProof/>
        </w:rPr>
        <w:t>:</w:t>
      </w:r>
    </w:p>
    <w:p w14:paraId="62F814D1" w14:textId="030243DE" w:rsidR="00636852" w:rsidRDefault="00953B32" w:rsidP="0087248E">
      <w:pPr>
        <w:pStyle w:val="Listtoplevel"/>
      </w:pPr>
      <w:r>
        <w:drawing>
          <wp:anchor distT="0" distB="0" distL="114300" distR="114300" simplePos="0" relativeHeight="251912192" behindDoc="0" locked="0" layoutInCell="1" allowOverlap="1" wp14:anchorId="79BB5C69" wp14:editId="7E6FC066">
            <wp:simplePos x="0" y="0"/>
            <wp:positionH relativeFrom="margin">
              <wp:posOffset>-75988</wp:posOffset>
            </wp:positionH>
            <wp:positionV relativeFrom="paragraph">
              <wp:posOffset>836930</wp:posOffset>
            </wp:positionV>
            <wp:extent cx="1828800" cy="1828800"/>
            <wp:effectExtent l="0" t="0" r="0" b="0"/>
            <wp:wrapNone/>
            <wp:docPr id="1902057323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57323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852" w:rsidRPr="0087248E">
        <w:rPr>
          <w:b/>
          <w:bCs/>
        </w:rPr>
        <w:t xml:space="preserve">Complaint, attention of the </w:t>
      </w:r>
      <w:r w:rsidR="00BF75E7" w:rsidRPr="0087248E">
        <w:rPr>
          <w:b/>
          <w:bCs/>
        </w:rPr>
        <w:t>Ch</w:t>
      </w:r>
      <w:r w:rsidR="00BF75E7">
        <w:rPr>
          <w:b/>
          <w:bCs/>
        </w:rPr>
        <w:t>ai</w:t>
      </w:r>
      <w:r w:rsidR="00BF75E7" w:rsidRPr="0087248E">
        <w:rPr>
          <w:b/>
          <w:bCs/>
        </w:rPr>
        <w:t>r</w:t>
      </w:r>
      <w:r w:rsidR="00BF75E7">
        <w:t xml:space="preserve"> </w:t>
      </w:r>
      <w:r w:rsidR="00636852">
        <w:t>in your email subject line</w:t>
      </w:r>
    </w:p>
    <w:p w14:paraId="3B344C33" w14:textId="540C63CA" w:rsidR="0087248E" w:rsidRDefault="0087248E" w:rsidP="0087248E">
      <w:pPr>
        <w:pStyle w:val="Listtoplevel"/>
      </w:pPr>
      <w:r>
        <w:t>why you feel like your complaint has not be</w:t>
      </w:r>
      <w:r w:rsidR="00BF75E7">
        <w:t>en</w:t>
      </w:r>
      <w:r>
        <w:t xml:space="preserve"> resolved</w:t>
      </w:r>
    </w:p>
    <w:p w14:paraId="2E7A0609" w14:textId="214C26A5" w:rsidR="00636852" w:rsidRDefault="0087248E" w:rsidP="002F30F4">
      <w:pPr>
        <w:pStyle w:val="Listtoplevel"/>
      </w:pPr>
      <w:r>
        <w:t>what your complaint is</w:t>
      </w:r>
      <w:r w:rsidR="00930EFB">
        <w:t xml:space="preserve"> about</w:t>
      </w:r>
      <w:r>
        <w:t xml:space="preserve">. </w:t>
      </w:r>
    </w:p>
    <w:p w14:paraId="6A8F7A72" w14:textId="77777777" w:rsidR="0087248E" w:rsidRDefault="0087248E" w:rsidP="0087248E">
      <w:pPr>
        <w:pStyle w:val="Listtoplevel"/>
        <w:numPr>
          <w:ilvl w:val="0"/>
          <w:numId w:val="0"/>
        </w:numPr>
        <w:ind w:left="4253" w:hanging="567"/>
      </w:pPr>
    </w:p>
    <w:p w14:paraId="3F6CB072" w14:textId="4316519F" w:rsidR="005B06FF" w:rsidRDefault="005826D0" w:rsidP="0087248E">
      <w:r>
        <w:rPr>
          <w:noProof/>
        </w:rPr>
        <w:drawing>
          <wp:anchor distT="0" distB="0" distL="114300" distR="114300" simplePos="0" relativeHeight="251914240" behindDoc="0" locked="0" layoutInCell="1" allowOverlap="1" wp14:anchorId="5A8D37B3" wp14:editId="203516E5">
            <wp:simplePos x="0" y="0"/>
            <wp:positionH relativeFrom="margin">
              <wp:align>left</wp:align>
            </wp:positionH>
            <wp:positionV relativeFrom="paragraph">
              <wp:posOffset>3387</wp:posOffset>
            </wp:positionV>
            <wp:extent cx="1828800" cy="1828800"/>
            <wp:effectExtent l="0" t="0" r="0" b="0"/>
            <wp:wrapNone/>
            <wp:docPr id="46747303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7303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48E">
        <w:t>If you</w:t>
      </w:r>
      <w:r w:rsidR="005A16A6">
        <w:t xml:space="preserve">r </w:t>
      </w:r>
      <w:r w:rsidR="000E2042">
        <w:t>complaint</w:t>
      </w:r>
      <w:r w:rsidR="0087248E">
        <w:t xml:space="preserve"> </w:t>
      </w:r>
      <w:r w:rsidR="005A16A6">
        <w:t xml:space="preserve">is </w:t>
      </w:r>
      <w:r w:rsidR="0087248E">
        <w:t xml:space="preserve">about the </w:t>
      </w:r>
      <w:proofErr w:type="gramStart"/>
      <w:r w:rsidR="0087248E">
        <w:t>Chair</w:t>
      </w:r>
      <w:proofErr w:type="gramEnd"/>
      <w:r w:rsidR="0087248E">
        <w:t xml:space="preserve"> please send your email to</w:t>
      </w:r>
      <w:r w:rsidR="005B06FF">
        <w:t xml:space="preserve"> the:</w:t>
      </w:r>
    </w:p>
    <w:p w14:paraId="3BB9A226" w14:textId="4A460E76" w:rsidR="005B06FF" w:rsidRPr="005B06FF" w:rsidRDefault="0087248E" w:rsidP="005B06FF">
      <w:pPr>
        <w:pStyle w:val="Listtoplevel"/>
      </w:pPr>
      <w:r>
        <w:t xml:space="preserve">Executive Director with the </w:t>
      </w:r>
      <w:r w:rsidR="007B075F">
        <w:t xml:space="preserve">email </w:t>
      </w:r>
      <w:r>
        <w:t xml:space="preserve">subject line </w:t>
      </w:r>
      <w:r w:rsidRPr="005B06FF">
        <w:rPr>
          <w:b/>
          <w:bCs/>
        </w:rPr>
        <w:t>Complaint, attention Executive Director</w:t>
      </w:r>
    </w:p>
    <w:p w14:paraId="610C6BEA" w14:textId="1BC30C13" w:rsidR="005B06FF" w:rsidRPr="005B06FF" w:rsidRDefault="005B06FF" w:rsidP="005B06FF">
      <w:pPr>
        <w:pStyle w:val="Listtoplevel"/>
      </w:pPr>
      <w:r>
        <w:t xml:space="preserve">same email address: </w:t>
      </w:r>
      <w:r>
        <w:br/>
      </w:r>
    </w:p>
    <w:p w14:paraId="5B8E6E8F" w14:textId="7D203C95" w:rsidR="005B06FF" w:rsidRPr="005B06FF" w:rsidRDefault="00000000" w:rsidP="005B06FF">
      <w:pPr>
        <w:ind w:left="2700"/>
        <w:rPr>
          <w:b/>
          <w:bCs/>
          <w:color w:val="000000" w:themeColor="text1"/>
        </w:rPr>
      </w:pPr>
      <w:hyperlink r:id="rId64" w:history="1">
        <w:r w:rsidR="005B06FF" w:rsidRPr="005B06FF">
          <w:rPr>
            <w:rStyle w:val="Hyperlink"/>
            <w:b/>
            <w:bCs/>
            <w:color w:val="000000" w:themeColor="text1"/>
            <w:u w:val="none"/>
          </w:rPr>
          <w:t>complaints@survivorexperiences.govt.nz</w:t>
        </w:r>
      </w:hyperlink>
    </w:p>
    <w:p w14:paraId="2755AA51" w14:textId="77777777" w:rsidR="00F24AAB" w:rsidRDefault="00F24AAB" w:rsidP="00D71456">
      <w:pPr>
        <w:rPr>
          <w:b/>
          <w:bCs/>
          <w:noProof/>
        </w:rPr>
      </w:pPr>
    </w:p>
    <w:p w14:paraId="4B0428D9" w14:textId="77777777" w:rsidR="00CC3621" w:rsidRDefault="00CC3621" w:rsidP="00D71456">
      <w:pPr>
        <w:rPr>
          <w:b/>
          <w:bCs/>
          <w:noProof/>
        </w:rPr>
      </w:pPr>
    </w:p>
    <w:p w14:paraId="4DE0849B" w14:textId="389927DC" w:rsidR="00CC3621" w:rsidRDefault="00CC3621" w:rsidP="006F1966">
      <w:pPr>
        <w:pStyle w:val="Heading1"/>
        <w:rPr>
          <w:noProof/>
        </w:rPr>
      </w:pPr>
      <w:bookmarkStart w:id="7" w:name="_Toc164617373"/>
      <w:r>
        <w:rPr>
          <w:noProof/>
        </w:rPr>
        <w:lastRenderedPageBreak/>
        <w:t>Information you need to give us</w:t>
      </w:r>
      <w:bookmarkEnd w:id="7"/>
      <w:r>
        <w:rPr>
          <w:noProof/>
        </w:rPr>
        <w:t xml:space="preserve"> </w:t>
      </w:r>
    </w:p>
    <w:p w14:paraId="36377C16" w14:textId="6C696C00" w:rsidR="00CC3621" w:rsidRPr="00636852" w:rsidRDefault="00CC3621" w:rsidP="00D71456">
      <w:pPr>
        <w:rPr>
          <w:b/>
          <w:bCs/>
          <w:noProof/>
        </w:rPr>
      </w:pPr>
    </w:p>
    <w:p w14:paraId="131A456D" w14:textId="2361335D" w:rsidR="00F24AAB" w:rsidRDefault="00F1401F" w:rsidP="00D71456">
      <w:pPr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915264" behindDoc="0" locked="0" layoutInCell="1" allowOverlap="1" wp14:anchorId="6B55ABF9" wp14:editId="2FBC2330">
            <wp:simplePos x="0" y="0"/>
            <wp:positionH relativeFrom="margin">
              <wp:posOffset>160231</wp:posOffset>
            </wp:positionH>
            <wp:positionV relativeFrom="paragraph">
              <wp:posOffset>58209</wp:posOffset>
            </wp:positionV>
            <wp:extent cx="1371600" cy="1371600"/>
            <wp:effectExtent l="0" t="0" r="0" b="0"/>
            <wp:wrapNone/>
            <wp:docPr id="189267623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7623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223D2" w14:textId="5874B5EA" w:rsidR="00F24AAB" w:rsidRDefault="005B5683" w:rsidP="00D71456">
      <w:pPr>
        <w:rPr>
          <w:noProof/>
        </w:rPr>
      </w:pPr>
      <w:r>
        <w:rPr>
          <w:noProof/>
        </w:rPr>
        <w:t>To make sure your complaint is looked over properly please give us the following information:</w:t>
      </w:r>
    </w:p>
    <w:p w14:paraId="302D490C" w14:textId="30C9F22C" w:rsidR="00735912" w:rsidRDefault="00230EF7" w:rsidP="00735912">
      <w:pPr>
        <w:pStyle w:val="Listtoplevel"/>
      </w:pPr>
      <w:r>
        <w:drawing>
          <wp:anchor distT="0" distB="0" distL="114300" distR="114300" simplePos="0" relativeHeight="251916288" behindDoc="0" locked="0" layoutInCell="1" allowOverlap="1" wp14:anchorId="54A9B01A" wp14:editId="5F9EB3AA">
            <wp:simplePos x="0" y="0"/>
            <wp:positionH relativeFrom="column">
              <wp:posOffset>357505</wp:posOffset>
            </wp:positionH>
            <wp:positionV relativeFrom="paragraph">
              <wp:posOffset>315172</wp:posOffset>
            </wp:positionV>
            <wp:extent cx="1371600" cy="1371600"/>
            <wp:effectExtent l="0" t="0" r="0" b="0"/>
            <wp:wrapNone/>
            <wp:docPr id="99899466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9466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912">
        <w:t xml:space="preserve">the name of </w:t>
      </w:r>
      <w:r w:rsidR="000E3445">
        <w:t xml:space="preserve">the </w:t>
      </w:r>
      <w:r w:rsidR="00735912">
        <w:t xml:space="preserve">staff member who assisted you in </w:t>
      </w:r>
      <w:r w:rsidR="000E3445">
        <w:t>early resolution</w:t>
      </w:r>
      <w:r w:rsidR="00735912">
        <w:t xml:space="preserve"> </w:t>
      </w:r>
    </w:p>
    <w:p w14:paraId="1FF110F9" w14:textId="33655039" w:rsidR="005B5683" w:rsidRDefault="005B5683" w:rsidP="005B5683">
      <w:pPr>
        <w:pStyle w:val="Listtoplevel"/>
      </w:pPr>
      <w:r>
        <w:t>your personal details such as</w:t>
      </w:r>
      <w:r w:rsidR="00F52F1C">
        <w:t xml:space="preserve"> your</w:t>
      </w:r>
      <w:r>
        <w:t>:</w:t>
      </w:r>
    </w:p>
    <w:p w14:paraId="1201EDA1" w14:textId="4CA7292C" w:rsidR="005B5683" w:rsidRDefault="00230EF7" w:rsidP="005B5683">
      <w:pPr>
        <w:pStyle w:val="Listsecondlevel"/>
        <w:rPr>
          <w:noProof/>
        </w:rPr>
      </w:pPr>
      <w:r w:rsidRPr="00230EF7">
        <w:rPr>
          <w:noProof/>
        </w:rPr>
        <w:drawing>
          <wp:anchor distT="0" distB="0" distL="114300" distR="114300" simplePos="0" relativeHeight="251953152" behindDoc="0" locked="0" layoutInCell="1" allowOverlap="1" wp14:anchorId="709B2AAB" wp14:editId="276349E3">
            <wp:simplePos x="0" y="0"/>
            <wp:positionH relativeFrom="column">
              <wp:posOffset>202988</wp:posOffset>
            </wp:positionH>
            <wp:positionV relativeFrom="paragraph">
              <wp:posOffset>309033</wp:posOffset>
            </wp:positionV>
            <wp:extent cx="1481666" cy="1923879"/>
            <wp:effectExtent l="0" t="0" r="4445" b="635"/>
            <wp:wrapNone/>
            <wp:docPr id="110749536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9536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66" cy="192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83">
        <w:rPr>
          <w:noProof/>
        </w:rPr>
        <w:t xml:space="preserve">full name </w:t>
      </w:r>
    </w:p>
    <w:p w14:paraId="3FB5A58B" w14:textId="73981C20" w:rsidR="005B5683" w:rsidRDefault="005B5683" w:rsidP="005B5683">
      <w:pPr>
        <w:pStyle w:val="Listparagraph2"/>
        <w:rPr>
          <w:lang w:eastAsia="en-US"/>
        </w:rPr>
      </w:pPr>
      <w:r>
        <w:rPr>
          <w:lang w:eastAsia="en-US"/>
        </w:rPr>
        <w:t>postal address</w:t>
      </w:r>
    </w:p>
    <w:p w14:paraId="3ECAAF07" w14:textId="11169176" w:rsidR="005B5683" w:rsidRDefault="005B5683" w:rsidP="005B5683">
      <w:pPr>
        <w:pStyle w:val="Listparagraph2"/>
        <w:rPr>
          <w:lang w:eastAsia="en-US"/>
        </w:rPr>
      </w:pPr>
      <w:r>
        <w:rPr>
          <w:lang w:eastAsia="en-US"/>
        </w:rPr>
        <w:t>email address</w:t>
      </w:r>
    </w:p>
    <w:p w14:paraId="3D1DE4A6" w14:textId="29D7284C" w:rsidR="005B5683" w:rsidRDefault="00735912" w:rsidP="003440E2">
      <w:pPr>
        <w:pStyle w:val="Listparagraph2"/>
        <w:tabs>
          <w:tab w:val="left" w:pos="4253"/>
        </w:tabs>
        <w:rPr>
          <w:lang w:eastAsia="en-US"/>
        </w:rPr>
      </w:pPr>
      <w:r>
        <w:rPr>
          <w:noProof/>
          <w:shd w:val="clear" w:color="auto" w:fill="auto"/>
          <w:lang w:eastAsia="en-US"/>
        </w:rPr>
        <w:drawing>
          <wp:anchor distT="0" distB="0" distL="114300" distR="114300" simplePos="0" relativeHeight="251918336" behindDoc="0" locked="0" layoutInCell="1" allowOverlap="1" wp14:anchorId="3217D8A6" wp14:editId="665F68AE">
            <wp:simplePos x="0" y="0"/>
            <wp:positionH relativeFrom="margin">
              <wp:posOffset>194732</wp:posOffset>
            </wp:positionH>
            <wp:positionV relativeFrom="paragraph">
              <wp:posOffset>570442</wp:posOffset>
            </wp:positionV>
            <wp:extent cx="1535659" cy="982133"/>
            <wp:effectExtent l="0" t="0" r="7620" b="8890"/>
            <wp:wrapNone/>
            <wp:docPr id="8893843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843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93" cy="9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83">
        <w:rPr>
          <w:lang w:eastAsia="en-US"/>
        </w:rPr>
        <w:t>phone number</w:t>
      </w:r>
    </w:p>
    <w:p w14:paraId="58646956" w14:textId="23A61B0A" w:rsidR="00DD6943" w:rsidRDefault="00DD6943" w:rsidP="000E02D0">
      <w:pPr>
        <w:pStyle w:val="Listtoplevel"/>
      </w:pPr>
      <w:r>
        <w:t>how you would like us to contact you</w:t>
      </w:r>
      <w:r w:rsidR="00457204">
        <w:t>.</w:t>
      </w:r>
    </w:p>
    <w:p w14:paraId="7C87AF9D" w14:textId="77777777" w:rsidR="005B5683" w:rsidRDefault="005B5683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3FF101C6" w14:textId="57381C66" w:rsidR="005B5683" w:rsidRDefault="00735912" w:rsidP="005B5683">
      <w:r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18DC3BA2" wp14:editId="18F76EC9">
            <wp:simplePos x="0" y="0"/>
            <wp:positionH relativeFrom="column">
              <wp:posOffset>295275</wp:posOffset>
            </wp:positionH>
            <wp:positionV relativeFrom="paragraph">
              <wp:posOffset>295275</wp:posOffset>
            </wp:positionV>
            <wp:extent cx="1185333" cy="1226990"/>
            <wp:effectExtent l="0" t="0" r="0" b="0"/>
            <wp:wrapNone/>
            <wp:docPr id="11145223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223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3" cy="12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83">
        <w:t xml:space="preserve">Other information that you need to give us is: </w:t>
      </w:r>
    </w:p>
    <w:p w14:paraId="40113BB0" w14:textId="18FF7014" w:rsidR="005B5683" w:rsidRDefault="00735912" w:rsidP="005B5683">
      <w:pPr>
        <w:pStyle w:val="Listtoplevel"/>
      </w:pPr>
      <w:r>
        <w:drawing>
          <wp:anchor distT="0" distB="0" distL="114300" distR="114300" simplePos="0" relativeHeight="251919360" behindDoc="0" locked="0" layoutInCell="1" allowOverlap="1" wp14:anchorId="7A70B1BE" wp14:editId="753FD8F0">
            <wp:simplePos x="0" y="0"/>
            <wp:positionH relativeFrom="margin">
              <wp:posOffset>245110</wp:posOffset>
            </wp:positionH>
            <wp:positionV relativeFrom="paragraph">
              <wp:posOffset>923290</wp:posOffset>
            </wp:positionV>
            <wp:extent cx="1286510" cy="970915"/>
            <wp:effectExtent l="0" t="0" r="8890" b="635"/>
            <wp:wrapNone/>
            <wp:docPr id="169794518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4518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83">
        <w:t>details about your complaint such as:</w:t>
      </w:r>
    </w:p>
    <w:p w14:paraId="0DA5338F" w14:textId="5CB7FA05" w:rsidR="005B5683" w:rsidRDefault="005B5683" w:rsidP="005B5683">
      <w:pPr>
        <w:pStyle w:val="Listsecondlevel"/>
      </w:pPr>
      <w:r>
        <w:t xml:space="preserve">what happened </w:t>
      </w:r>
    </w:p>
    <w:p w14:paraId="3FF96CE3" w14:textId="64B57532" w:rsidR="005B5683" w:rsidRDefault="00735912" w:rsidP="005B5683">
      <w:pPr>
        <w:pStyle w:val="Listsecondlevel"/>
      </w:pPr>
      <w:r w:rsidRPr="00735912">
        <w:rPr>
          <w:noProof/>
        </w:rPr>
        <w:drawing>
          <wp:anchor distT="0" distB="0" distL="114300" distR="114300" simplePos="0" relativeHeight="251921408" behindDoc="0" locked="0" layoutInCell="1" allowOverlap="1" wp14:anchorId="2BFBAFBF" wp14:editId="2D726773">
            <wp:simplePos x="0" y="0"/>
            <wp:positionH relativeFrom="margin">
              <wp:posOffset>253153</wp:posOffset>
            </wp:positionH>
            <wp:positionV relativeFrom="paragraph">
              <wp:posOffset>442595</wp:posOffset>
            </wp:positionV>
            <wp:extent cx="1210733" cy="1210733"/>
            <wp:effectExtent l="0" t="0" r="8890" b="8890"/>
            <wp:wrapNone/>
            <wp:docPr id="52849732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9732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33" cy="1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83">
        <w:t xml:space="preserve">the date it happened </w:t>
      </w:r>
    </w:p>
    <w:p w14:paraId="44A1B6B1" w14:textId="25008E6B" w:rsidR="005B5683" w:rsidRDefault="00735912" w:rsidP="005B5683">
      <w:pPr>
        <w:pStyle w:val="Listsecondlevel"/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76471400" wp14:editId="6761DDD9">
            <wp:simplePos x="0" y="0"/>
            <wp:positionH relativeFrom="margin">
              <wp:posOffset>194310</wp:posOffset>
            </wp:positionH>
            <wp:positionV relativeFrom="paragraph">
              <wp:posOffset>981075</wp:posOffset>
            </wp:positionV>
            <wp:extent cx="1295400" cy="1295400"/>
            <wp:effectExtent l="0" t="0" r="0" b="0"/>
            <wp:wrapNone/>
            <wp:docPr id="1393280958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80958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683">
        <w:t>any documents</w:t>
      </w:r>
      <w:r w:rsidR="008D2521">
        <w:t xml:space="preserve"> that show what happened</w:t>
      </w:r>
      <w:r w:rsidR="005B5683">
        <w:t xml:space="preserve"> like emails </w:t>
      </w:r>
    </w:p>
    <w:p w14:paraId="086C00B2" w14:textId="04C6757C" w:rsidR="00DD6943" w:rsidRPr="00553DF7" w:rsidRDefault="00E10EED" w:rsidP="005B5683">
      <w:pPr>
        <w:pStyle w:val="Listtoplevel"/>
      </w:pPr>
      <w:r>
        <w:t xml:space="preserve">what </w:t>
      </w:r>
      <w:r w:rsidR="008167D5">
        <w:t>you want to happen</w:t>
      </w:r>
      <w:r>
        <w:t xml:space="preserve">. </w:t>
      </w:r>
    </w:p>
    <w:p w14:paraId="17146DC9" w14:textId="630AEA96" w:rsidR="00B84BFA" w:rsidRPr="007367A2" w:rsidRDefault="00553DF7" w:rsidP="00735912">
      <w:pPr>
        <w:pStyle w:val="Listtoplevel"/>
        <w:rPr>
          <w:rFonts w:eastAsia="Arial Unicode MS"/>
          <w:b/>
          <w:kern w:val="28"/>
          <w:sz w:val="44"/>
        </w:rPr>
      </w:pPr>
      <w:r>
        <w:br w:type="page"/>
      </w:r>
    </w:p>
    <w:p w14:paraId="20252FCE" w14:textId="600C605D" w:rsidR="007367A2" w:rsidRDefault="007367A2" w:rsidP="007367A2">
      <w:pPr>
        <w:pStyle w:val="Heading1"/>
      </w:pPr>
      <w:bookmarkStart w:id="8" w:name="_Toc164617374"/>
      <w:r>
        <w:lastRenderedPageBreak/>
        <w:t xml:space="preserve">When </w:t>
      </w:r>
      <w:r w:rsidR="004D6D2F">
        <w:t xml:space="preserve">we will reply to your </w:t>
      </w:r>
      <w:r>
        <w:t>complaint</w:t>
      </w:r>
      <w:bookmarkEnd w:id="8"/>
      <w:r>
        <w:t xml:space="preserve"> </w:t>
      </w:r>
    </w:p>
    <w:p w14:paraId="0B656944" w14:textId="77777777" w:rsidR="007367A2" w:rsidRDefault="007367A2" w:rsidP="00F52F1C">
      <w:pPr>
        <w:rPr>
          <w:rFonts w:eastAsia="Arial Unicode MS"/>
        </w:rPr>
      </w:pPr>
    </w:p>
    <w:p w14:paraId="4F9A7913" w14:textId="54F071D5" w:rsidR="00C34CA3" w:rsidRDefault="00044468" w:rsidP="00F52F1C">
      <w:pPr>
        <w:rPr>
          <w:rFonts w:eastAsia="Arial Unicode MS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38332AE2" wp14:editId="08C59E6E">
            <wp:simplePos x="0" y="0"/>
            <wp:positionH relativeFrom="margin">
              <wp:posOffset>-173738</wp:posOffset>
            </wp:positionH>
            <wp:positionV relativeFrom="paragraph">
              <wp:posOffset>248731</wp:posOffset>
            </wp:positionV>
            <wp:extent cx="1813667" cy="1159933"/>
            <wp:effectExtent l="0" t="0" r="0" b="2540"/>
            <wp:wrapNone/>
            <wp:docPr id="102563557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3557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67" cy="11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927F7" w14:textId="707733E9" w:rsidR="007367A2" w:rsidRPr="00D24D4E" w:rsidRDefault="00D24D4E" w:rsidP="005B09AE">
      <w:pPr>
        <w:rPr>
          <w:rFonts w:eastAsia="Arial Unicode MS"/>
        </w:rPr>
      </w:pPr>
      <w:r>
        <w:rPr>
          <w:rFonts w:eastAsia="Arial Unicode MS"/>
        </w:rPr>
        <w:t xml:space="preserve">We will send you a </w:t>
      </w:r>
      <w:r w:rsidR="00907D66">
        <w:rPr>
          <w:rFonts w:eastAsia="Arial Unicode MS"/>
        </w:rPr>
        <w:t>reply</w:t>
      </w:r>
      <w:r>
        <w:rPr>
          <w:rFonts w:eastAsia="Arial Unicode MS"/>
        </w:rPr>
        <w:t xml:space="preserve"> </w:t>
      </w:r>
      <w:r w:rsidR="00F812FF">
        <w:rPr>
          <w:rFonts w:eastAsia="Arial Unicode MS"/>
        </w:rPr>
        <w:t xml:space="preserve">to say </w:t>
      </w:r>
      <w:r>
        <w:rPr>
          <w:rFonts w:eastAsia="Arial Unicode MS"/>
        </w:rPr>
        <w:t xml:space="preserve">that we have your complaint within </w:t>
      </w:r>
      <w:r w:rsidR="007C7268">
        <w:rPr>
          <w:rFonts w:eastAsia="Arial Unicode MS"/>
        </w:rPr>
        <w:br/>
      </w:r>
      <w:r>
        <w:rPr>
          <w:rFonts w:eastAsia="Arial Unicode MS"/>
        </w:rPr>
        <w:t>3 working days</w:t>
      </w:r>
      <w:r w:rsidR="00D76AA1">
        <w:rPr>
          <w:rFonts w:eastAsia="Arial Unicode MS"/>
        </w:rPr>
        <w:t>.</w:t>
      </w:r>
      <w:r>
        <w:rPr>
          <w:rFonts w:eastAsia="Arial Unicode MS"/>
        </w:rPr>
        <w:t xml:space="preserve"> </w:t>
      </w:r>
    </w:p>
    <w:p w14:paraId="705522DD" w14:textId="67F05614" w:rsidR="007C7268" w:rsidRDefault="007C7268" w:rsidP="005B09AE">
      <w:pPr>
        <w:rPr>
          <w:rFonts w:eastAsia="Arial Unicode MS"/>
          <w:noProof/>
        </w:rPr>
      </w:pPr>
      <w:r w:rsidRPr="007C7268">
        <w:rPr>
          <w:rFonts w:eastAsia="Arial Unicode MS"/>
          <w:noProof/>
        </w:rPr>
        <w:drawing>
          <wp:anchor distT="0" distB="0" distL="114300" distR="114300" simplePos="0" relativeHeight="251925504" behindDoc="0" locked="0" layoutInCell="1" allowOverlap="1" wp14:anchorId="163236A4" wp14:editId="06A15F05">
            <wp:simplePos x="0" y="0"/>
            <wp:positionH relativeFrom="column">
              <wp:posOffset>-128328</wp:posOffset>
            </wp:positionH>
            <wp:positionV relativeFrom="paragraph">
              <wp:posOffset>301431</wp:posOffset>
            </wp:positionV>
            <wp:extent cx="1748351" cy="1210733"/>
            <wp:effectExtent l="0" t="0" r="0" b="8890"/>
            <wp:wrapNone/>
            <wp:docPr id="60769870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98708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40"/>
                    <a:stretch/>
                  </pic:blipFill>
                  <pic:spPr bwMode="auto">
                    <a:xfrm>
                      <a:off x="0" y="0"/>
                      <a:ext cx="1748351" cy="1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DE">
        <w:rPr>
          <w:rFonts w:eastAsia="Arial Unicode MS"/>
          <w:noProof/>
        </w:rPr>
        <w:tab/>
      </w:r>
    </w:p>
    <w:p w14:paraId="744BBB4E" w14:textId="3E77104F" w:rsidR="00B155EA" w:rsidRDefault="005C77A2" w:rsidP="005B09AE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8C1B85F" wp14:editId="37F042A6">
                <wp:simplePos x="0" y="0"/>
                <wp:positionH relativeFrom="margin">
                  <wp:posOffset>2201333</wp:posOffset>
                </wp:positionH>
                <wp:positionV relativeFrom="paragraph">
                  <wp:posOffset>253365</wp:posOffset>
                </wp:positionV>
                <wp:extent cx="3259667" cy="812800"/>
                <wp:effectExtent l="0" t="0" r="0" b="6350"/>
                <wp:wrapNone/>
                <wp:docPr id="17746032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667" cy="8128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EC2D6" id="Rectangle 1" o:spid="_x0000_s1026" style="position:absolute;margin-left:173.35pt;margin-top:19.95pt;width:256.65pt;height:64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" fillcolor="#5b8047" stroked="f" strokeweight="1pt">
                <v:fill opacity="13107f"/>
                <w10:wrap anchorx="margin"/>
              </v:rect>
            </w:pict>
          </mc:Fallback>
        </mc:AlternateContent>
      </w:r>
    </w:p>
    <w:p w14:paraId="59797191" w14:textId="67D49FD4" w:rsidR="00B155EA" w:rsidRDefault="00B155EA" w:rsidP="005B09AE">
      <w:pPr>
        <w:rPr>
          <w:rFonts w:eastAsia="Arial Unicode MS"/>
        </w:rPr>
      </w:pPr>
      <w:r w:rsidRPr="005B09AE">
        <w:rPr>
          <w:rFonts w:eastAsia="Arial Unicode MS"/>
          <w:b/>
          <w:bCs/>
        </w:rPr>
        <w:t>Working days</w:t>
      </w:r>
      <w:r>
        <w:rPr>
          <w:rFonts w:eastAsia="Arial Unicode MS"/>
        </w:rPr>
        <w:t xml:space="preserve"> means Monday to Friday. </w:t>
      </w:r>
    </w:p>
    <w:p w14:paraId="64BAC137" w14:textId="00FF9EA8" w:rsidR="00B155EA" w:rsidRDefault="00B155EA" w:rsidP="005B09AE">
      <w:pPr>
        <w:rPr>
          <w:rFonts w:eastAsia="Arial Unicode MS"/>
        </w:rPr>
      </w:pPr>
    </w:p>
    <w:p w14:paraId="0BB6F2EF" w14:textId="42A1FCDE" w:rsidR="00B155EA" w:rsidRDefault="005C51FC" w:rsidP="005B09AE">
      <w:pPr>
        <w:rPr>
          <w:rFonts w:eastAsia="Arial Unicode MS"/>
        </w:rPr>
      </w:pPr>
      <w:r>
        <w:rPr>
          <w:rFonts w:eastAsia="Arial Unicode MS"/>
          <w:noProof/>
        </w:rPr>
        <w:drawing>
          <wp:anchor distT="0" distB="0" distL="114300" distR="114300" simplePos="0" relativeHeight="251928576" behindDoc="0" locked="0" layoutInCell="1" allowOverlap="1" wp14:anchorId="0CCCC228" wp14:editId="205BA7DF">
            <wp:simplePos x="0" y="0"/>
            <wp:positionH relativeFrom="column">
              <wp:posOffset>-270510</wp:posOffset>
            </wp:positionH>
            <wp:positionV relativeFrom="paragraph">
              <wp:posOffset>278553</wp:posOffset>
            </wp:positionV>
            <wp:extent cx="2017086" cy="1143000"/>
            <wp:effectExtent l="0" t="0" r="2540" b="0"/>
            <wp:wrapNone/>
            <wp:docPr id="60039808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9808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8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7ADF4" w14:textId="4E5C506F" w:rsidR="00B155EA" w:rsidRDefault="00791D5F" w:rsidP="005B09AE">
      <w:pPr>
        <w:rPr>
          <w:rFonts w:eastAsia="Arial Unicode MS"/>
        </w:rPr>
      </w:pPr>
      <w:r>
        <w:rPr>
          <w:rFonts w:eastAsia="Arial Unicode MS"/>
        </w:rPr>
        <w:t xml:space="preserve">We will </w:t>
      </w:r>
      <w:r w:rsidR="00F52F1C">
        <w:rPr>
          <w:rFonts w:eastAsia="Arial Unicode MS"/>
        </w:rPr>
        <w:t xml:space="preserve">usually </w:t>
      </w:r>
      <w:r w:rsidR="00603781">
        <w:rPr>
          <w:rFonts w:eastAsia="Arial Unicode MS"/>
        </w:rPr>
        <w:t>reply</w:t>
      </w:r>
      <w:r>
        <w:rPr>
          <w:rFonts w:eastAsia="Arial Unicode MS"/>
        </w:rPr>
        <w:t xml:space="preserve"> to your complaint </w:t>
      </w:r>
      <w:r w:rsidR="00F812FF">
        <w:rPr>
          <w:rFonts w:eastAsia="Arial Unicode MS"/>
        </w:rPr>
        <w:t xml:space="preserve">within </w:t>
      </w:r>
      <w:r w:rsidR="00EB387B">
        <w:rPr>
          <w:rFonts w:eastAsia="Arial Unicode MS"/>
        </w:rPr>
        <w:t>1 to</w:t>
      </w:r>
      <w:r w:rsidR="00F92EEC">
        <w:rPr>
          <w:rFonts w:eastAsia="Arial Unicode MS"/>
        </w:rPr>
        <w:t xml:space="preserve"> 15 working days. </w:t>
      </w:r>
    </w:p>
    <w:p w14:paraId="00B12F14" w14:textId="77777777" w:rsidR="00C03627" w:rsidRDefault="00C03627" w:rsidP="005B09AE">
      <w:pPr>
        <w:rPr>
          <w:rFonts w:eastAsia="Arial Unicode MS"/>
        </w:rPr>
      </w:pPr>
    </w:p>
    <w:p w14:paraId="31D487C8" w14:textId="26B568B6" w:rsidR="00C03627" w:rsidRDefault="005D7000" w:rsidP="005B09AE">
      <w:pPr>
        <w:rPr>
          <w:rFonts w:eastAsia="Arial Unicode MS"/>
        </w:rPr>
      </w:pPr>
      <w:r w:rsidRPr="005D7000">
        <w:rPr>
          <w:rFonts w:eastAsia="Arial Unicode MS"/>
          <w:noProof/>
        </w:rPr>
        <w:drawing>
          <wp:anchor distT="0" distB="0" distL="114300" distR="114300" simplePos="0" relativeHeight="251957248" behindDoc="0" locked="0" layoutInCell="1" allowOverlap="1" wp14:anchorId="4B351266" wp14:editId="1EE9F029">
            <wp:simplePos x="0" y="0"/>
            <wp:positionH relativeFrom="column">
              <wp:posOffset>-16934</wp:posOffset>
            </wp:positionH>
            <wp:positionV relativeFrom="paragraph">
              <wp:posOffset>37042</wp:posOffset>
            </wp:positionV>
            <wp:extent cx="1524000" cy="1650380"/>
            <wp:effectExtent l="0" t="0" r="0" b="6985"/>
            <wp:wrapNone/>
            <wp:docPr id="161205449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5449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D2C68" w14:textId="69F7C4E8" w:rsidR="00A11AB9" w:rsidRDefault="00A11AB9" w:rsidP="007367A2">
      <w:pPr>
        <w:rPr>
          <w:rFonts w:eastAsia="Arial Unicode MS"/>
        </w:rPr>
      </w:pPr>
      <w:r>
        <w:rPr>
          <w:rFonts w:eastAsia="Arial Unicode MS"/>
        </w:rPr>
        <w:t xml:space="preserve">If </w:t>
      </w:r>
      <w:r w:rsidR="00A61C69">
        <w:rPr>
          <w:rFonts w:eastAsia="Arial Unicode MS"/>
        </w:rPr>
        <w:t xml:space="preserve">we </w:t>
      </w:r>
      <w:proofErr w:type="spellStart"/>
      <w:r w:rsidR="00A61C69">
        <w:rPr>
          <w:rFonts w:eastAsia="Arial Unicode MS"/>
        </w:rPr>
        <w:t>can</w:t>
      </w:r>
      <w:r w:rsidR="00F52F1C">
        <w:rPr>
          <w:rFonts w:eastAsia="Arial Unicode MS"/>
        </w:rPr>
        <w:t xml:space="preserve"> </w:t>
      </w:r>
      <w:r w:rsidR="00A61C69">
        <w:rPr>
          <w:rFonts w:eastAsia="Arial Unicode MS"/>
        </w:rPr>
        <w:t>not</w:t>
      </w:r>
      <w:proofErr w:type="spellEnd"/>
      <w:r w:rsidR="00A61C69">
        <w:rPr>
          <w:rFonts w:eastAsia="Arial Unicode MS"/>
        </w:rPr>
        <w:t xml:space="preserve"> </w:t>
      </w:r>
      <w:r w:rsidR="00FD3F22">
        <w:rPr>
          <w:rFonts w:eastAsia="Arial Unicode MS"/>
        </w:rPr>
        <w:t xml:space="preserve">respond </w:t>
      </w:r>
      <w:r w:rsidR="00D26497">
        <w:rPr>
          <w:rFonts w:eastAsia="Arial Unicode MS"/>
        </w:rPr>
        <w:t xml:space="preserve">to you </w:t>
      </w:r>
      <w:r w:rsidR="00F812FF">
        <w:rPr>
          <w:rFonts w:eastAsia="Arial Unicode MS"/>
        </w:rPr>
        <w:t>with</w:t>
      </w:r>
      <w:r w:rsidR="00D26497">
        <w:rPr>
          <w:rFonts w:eastAsia="Arial Unicode MS"/>
        </w:rPr>
        <w:t xml:space="preserve">in </w:t>
      </w:r>
      <w:r w:rsidR="004163DE">
        <w:rPr>
          <w:rFonts w:eastAsia="Arial Unicode MS"/>
        </w:rPr>
        <w:br/>
      </w:r>
      <w:r w:rsidR="00EB387B" w:rsidRPr="00EB387B">
        <w:rPr>
          <w:rFonts w:eastAsia="Arial Unicode MS"/>
        </w:rPr>
        <w:t>1 to 15 working days</w:t>
      </w:r>
      <w:r w:rsidR="00EB387B">
        <w:rPr>
          <w:rFonts w:eastAsia="Arial Unicode MS"/>
          <w:b/>
          <w:bCs/>
        </w:rPr>
        <w:t xml:space="preserve"> </w:t>
      </w:r>
      <w:r w:rsidR="0042620F">
        <w:rPr>
          <w:rFonts w:eastAsia="Arial Unicode MS"/>
        </w:rPr>
        <w:t xml:space="preserve">we will contact you to let you know why. </w:t>
      </w:r>
    </w:p>
    <w:p w14:paraId="173A44D7" w14:textId="77777777" w:rsidR="005624C2" w:rsidRDefault="005624C2" w:rsidP="007367A2">
      <w:pPr>
        <w:rPr>
          <w:rFonts w:eastAsia="Arial Unicode MS"/>
        </w:rPr>
      </w:pPr>
    </w:p>
    <w:p w14:paraId="21D9CDD9" w14:textId="77777777" w:rsidR="005624C2" w:rsidRDefault="005624C2" w:rsidP="007367A2">
      <w:pPr>
        <w:rPr>
          <w:rFonts w:eastAsia="Arial Unicode MS"/>
        </w:rPr>
      </w:pPr>
    </w:p>
    <w:p w14:paraId="0536899B" w14:textId="77777777" w:rsidR="005624C2" w:rsidRDefault="005624C2" w:rsidP="007367A2">
      <w:pPr>
        <w:rPr>
          <w:rFonts w:eastAsia="Arial Unicode MS"/>
        </w:rPr>
      </w:pPr>
    </w:p>
    <w:p w14:paraId="5F95EC98" w14:textId="77777777" w:rsidR="005624C2" w:rsidRDefault="005624C2" w:rsidP="007367A2">
      <w:pPr>
        <w:rPr>
          <w:rFonts w:eastAsia="Arial Unicode MS"/>
        </w:rPr>
      </w:pPr>
    </w:p>
    <w:p w14:paraId="1273E7A1" w14:textId="6FE0FA1E" w:rsidR="005624C2" w:rsidRDefault="005624C2" w:rsidP="005624C2">
      <w:pPr>
        <w:pStyle w:val="Heading1"/>
      </w:pPr>
      <w:bookmarkStart w:id="9" w:name="_Toc164617375"/>
      <w:r>
        <w:lastRenderedPageBreak/>
        <w:t>When to send us your complaint</w:t>
      </w:r>
      <w:bookmarkEnd w:id="9"/>
      <w:r>
        <w:t xml:space="preserve"> </w:t>
      </w:r>
    </w:p>
    <w:p w14:paraId="7E2333B5" w14:textId="77777777" w:rsidR="005624C2" w:rsidRDefault="005624C2" w:rsidP="007367A2">
      <w:pPr>
        <w:rPr>
          <w:rFonts w:eastAsia="Arial Unicode MS"/>
        </w:rPr>
      </w:pPr>
    </w:p>
    <w:p w14:paraId="4CF68D34" w14:textId="77777777" w:rsidR="005624C2" w:rsidRDefault="005624C2" w:rsidP="007367A2">
      <w:pPr>
        <w:rPr>
          <w:rFonts w:eastAsia="Arial Unicode MS"/>
        </w:rPr>
      </w:pPr>
    </w:p>
    <w:p w14:paraId="0101F2D2" w14:textId="38B92082" w:rsidR="005624C2" w:rsidRDefault="00F14666" w:rsidP="007367A2">
      <w:pPr>
        <w:rPr>
          <w:rFonts w:eastAsia="Arial Unicode MS"/>
        </w:rPr>
      </w:pPr>
      <w:r w:rsidRPr="0056492E">
        <w:rPr>
          <w:noProof/>
        </w:rPr>
        <w:drawing>
          <wp:anchor distT="0" distB="0" distL="114300" distR="114300" simplePos="0" relativeHeight="251955200" behindDoc="0" locked="0" layoutInCell="1" allowOverlap="1" wp14:anchorId="091B0EA5" wp14:editId="271655E5">
            <wp:simplePos x="0" y="0"/>
            <wp:positionH relativeFrom="margin">
              <wp:posOffset>41698</wp:posOffset>
            </wp:positionH>
            <wp:positionV relativeFrom="paragraph">
              <wp:posOffset>385021</wp:posOffset>
            </wp:positionV>
            <wp:extent cx="1890017" cy="1879600"/>
            <wp:effectExtent l="0" t="0" r="0" b="0"/>
            <wp:wrapNone/>
            <wp:docPr id="91714628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4628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17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4C2">
        <w:rPr>
          <w:rFonts w:eastAsia="Arial Unicode MS"/>
        </w:rPr>
        <w:t xml:space="preserve">You can send us a complaint at any time. </w:t>
      </w:r>
    </w:p>
    <w:p w14:paraId="50851D9C" w14:textId="006F0B09" w:rsidR="005624C2" w:rsidRDefault="005624C2" w:rsidP="007367A2">
      <w:pPr>
        <w:rPr>
          <w:rFonts w:eastAsia="Arial Unicode MS"/>
        </w:rPr>
      </w:pPr>
    </w:p>
    <w:p w14:paraId="78D275C5" w14:textId="0FF803DE" w:rsidR="005624C2" w:rsidRDefault="005624C2" w:rsidP="007367A2">
      <w:pPr>
        <w:rPr>
          <w:rFonts w:eastAsia="Arial Unicode MS"/>
        </w:rPr>
      </w:pPr>
    </w:p>
    <w:p w14:paraId="2D9CAF46" w14:textId="6F18CAD3" w:rsidR="005624C2" w:rsidRPr="00F92EEC" w:rsidRDefault="005624C2" w:rsidP="005624C2">
      <w:pPr>
        <w:rPr>
          <w:rFonts w:eastAsia="Arial Unicode MS"/>
        </w:rPr>
      </w:pPr>
      <w:r>
        <w:rPr>
          <w:rFonts w:eastAsia="Arial Unicode MS"/>
        </w:rPr>
        <w:t xml:space="preserve">It is best if you send us your complaint as soon as possible after you have a problem / issue with the service. </w:t>
      </w:r>
    </w:p>
    <w:p w14:paraId="13EC03B0" w14:textId="77777777" w:rsidR="00C03627" w:rsidRDefault="00C03627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246F573" w14:textId="4169D3B8" w:rsidR="000A3C46" w:rsidRDefault="00604A91" w:rsidP="000A3C46">
      <w:pPr>
        <w:pStyle w:val="Heading1"/>
      </w:pPr>
      <w:bookmarkStart w:id="10" w:name="_Toc164617376"/>
      <w:r>
        <w:lastRenderedPageBreak/>
        <w:t>How to contact us</w:t>
      </w:r>
      <w:bookmarkEnd w:id="10"/>
    </w:p>
    <w:p w14:paraId="574322FA" w14:textId="77777777" w:rsidR="000A3C46" w:rsidRPr="00604A91" w:rsidRDefault="000A3C46" w:rsidP="006B114F"/>
    <w:p w14:paraId="16813538" w14:textId="77777777" w:rsidR="006B114F" w:rsidRDefault="006B114F" w:rsidP="006B114F">
      <w:bookmarkStart w:id="11" w:name="_Hlk53559738"/>
      <w:r>
        <w:rPr>
          <w:noProof/>
        </w:rPr>
        <w:drawing>
          <wp:anchor distT="0" distB="0" distL="114300" distR="114300" simplePos="0" relativeHeight="251834368" behindDoc="0" locked="0" layoutInCell="1" allowOverlap="1" wp14:anchorId="1C4F6B36" wp14:editId="7D213B43">
            <wp:simplePos x="0" y="0"/>
            <wp:positionH relativeFrom="margin">
              <wp:posOffset>0</wp:posOffset>
            </wp:positionH>
            <wp:positionV relativeFrom="paragraph">
              <wp:posOffset>123294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375359565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565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352BF" w14:textId="77777777" w:rsidR="006B114F" w:rsidRDefault="006B114F" w:rsidP="006B114F">
      <w:r>
        <w:t>You can phone us on:</w:t>
      </w:r>
    </w:p>
    <w:p w14:paraId="2CEA6C70" w14:textId="77777777" w:rsidR="006B114F" w:rsidRDefault="006B114F" w:rsidP="006B114F"/>
    <w:p w14:paraId="384ED2B0" w14:textId="77777777" w:rsidR="006B114F" w:rsidRDefault="006B114F" w:rsidP="006B114F">
      <w:pPr>
        <w:rPr>
          <w:b/>
          <w:bCs/>
        </w:rPr>
      </w:pPr>
      <w:r>
        <w:rPr>
          <w:b/>
          <w:bCs/>
        </w:rPr>
        <w:t>0800 456 090</w:t>
      </w:r>
    </w:p>
    <w:p w14:paraId="42F58726" w14:textId="77777777" w:rsidR="006B114F" w:rsidRDefault="006B114F" w:rsidP="006B114F">
      <w:pPr>
        <w:rPr>
          <w:b/>
          <w:bCs/>
        </w:rPr>
      </w:pPr>
    </w:p>
    <w:p w14:paraId="604E9525" w14:textId="77777777" w:rsidR="006B114F" w:rsidRDefault="006B114F" w:rsidP="006B114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3A1CE0C0" wp14:editId="7EEB7365">
            <wp:simplePos x="0" y="0"/>
            <wp:positionH relativeFrom="margin">
              <wp:posOffset>0</wp:posOffset>
            </wp:positionH>
            <wp:positionV relativeFrom="paragraph">
              <wp:posOffset>356862</wp:posOffset>
            </wp:positionV>
            <wp:extent cx="1439545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43" y="21373"/>
                <wp:lineTo x="21343" y="0"/>
                <wp:lineTo x="0" y="0"/>
              </wp:wrapPolygon>
            </wp:wrapTight>
            <wp:docPr id="1086450456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50456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18794" r="30884" b="32499"/>
                    <a:stretch/>
                  </pic:blipFill>
                  <pic:spPr bwMode="auto">
                    <a:xfrm>
                      <a:off x="0" y="0"/>
                      <a:ext cx="14395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C8C33" w14:textId="77777777" w:rsidR="006B114F" w:rsidRDefault="006B114F" w:rsidP="006B114F">
      <w:r>
        <w:t>If you are in Australia you can phone us on:</w:t>
      </w:r>
    </w:p>
    <w:p w14:paraId="795B5F9C" w14:textId="77777777" w:rsidR="006B114F" w:rsidRDefault="006B114F" w:rsidP="006B114F"/>
    <w:p w14:paraId="416FD0C5" w14:textId="77777777" w:rsidR="006B114F" w:rsidRDefault="006B114F" w:rsidP="006B114F">
      <w:pPr>
        <w:rPr>
          <w:b/>
          <w:bCs/>
        </w:rPr>
      </w:pPr>
      <w:r>
        <w:rPr>
          <w:b/>
          <w:bCs/>
        </w:rPr>
        <w:t>1800 456 032</w:t>
      </w:r>
    </w:p>
    <w:p w14:paraId="79A8DB06" w14:textId="77777777" w:rsidR="006B114F" w:rsidRDefault="006B114F" w:rsidP="006B114F"/>
    <w:p w14:paraId="5DE75DA1" w14:textId="77777777" w:rsidR="006B114F" w:rsidRDefault="006B114F" w:rsidP="006B114F"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3ABF8052" wp14:editId="5923CC73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1619885" cy="1247775"/>
                <wp:effectExtent l="0" t="0" r="0" b="0"/>
                <wp:wrapTight wrapText="bothSides">
                  <wp:wrapPolygon edited="0">
                    <wp:start x="3048" y="989"/>
                    <wp:lineTo x="2540" y="15829"/>
                    <wp:lineTo x="5842" y="17478"/>
                    <wp:lineTo x="11939" y="18467"/>
                    <wp:lineTo x="12701" y="20446"/>
                    <wp:lineTo x="19813" y="20446"/>
                    <wp:lineTo x="20321" y="18467"/>
                    <wp:lineTo x="19559" y="12202"/>
                    <wp:lineTo x="20575" y="10882"/>
                    <wp:lineTo x="19051" y="9234"/>
                    <wp:lineTo x="14479" y="6925"/>
                    <wp:lineTo x="14225" y="989"/>
                    <wp:lineTo x="3048" y="989"/>
                  </wp:wrapPolygon>
                </wp:wrapTight>
                <wp:docPr id="183614454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247775"/>
                          <a:chOff x="0" y="0"/>
                          <a:chExt cx="1620371" cy="1247887"/>
                        </a:xfrm>
                      </wpg:grpSpPr>
                      <pic:pic xmlns:pic="http://schemas.openxmlformats.org/drawingml/2006/picture">
                        <pic:nvPicPr>
                          <pic:cNvPr id="7477655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812334" name="Graphic 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271" y="447787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C995E" id="Group 9" o:spid="_x0000_s1026" alt="&quot;&quot;" style="position:absolute;margin-left:0;margin-top:3.4pt;width:127.55pt;height:98.25pt;z-index:251839488;mso-width-relative:margin;mso-height-relative:margin" coordsize="16203,124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">
                <v:shape id="Picture 7" o:spid="_x0000_s1027" type="#_x0000_t75" alt="&quot;&quot;" style="position:absolute;width:14395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">
                  <v:imagedata r:id="rId84" o:title=""/>
                </v:shape>
                <v:shape id="Graphic 8" o:spid="_x0000_s1028" type="#_x0000_t75" alt="Close with solid fill" style="position:absolute;left:8202;top:4477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">
                  <v:imagedata r:id="rId16" o:title="Close with solid fill"/>
                </v:shape>
                <w10:wrap type="tight"/>
              </v:group>
            </w:pict>
          </mc:Fallback>
        </mc:AlternateContent>
      </w:r>
    </w:p>
    <w:p w14:paraId="0FFFCB6C" w14:textId="77777777" w:rsidR="006B114F" w:rsidRDefault="006B114F" w:rsidP="006B114F">
      <w:r>
        <w:t>It does not cost money to call these numbers.</w:t>
      </w:r>
    </w:p>
    <w:p w14:paraId="632BB138" w14:textId="77777777" w:rsidR="006B114F" w:rsidRDefault="006B114F" w:rsidP="006B114F"/>
    <w:p w14:paraId="1E3A9A05" w14:textId="77777777" w:rsidR="006B114F" w:rsidRDefault="006B114F" w:rsidP="006B114F"/>
    <w:p w14:paraId="49338224" w14:textId="77777777" w:rsidR="006B114F" w:rsidRDefault="006B114F" w:rsidP="006B114F">
      <w:pPr>
        <w:spacing w:line="240" w:lineRule="auto"/>
        <w:ind w:left="0"/>
      </w:pPr>
      <w:r>
        <w:br w:type="page"/>
      </w:r>
    </w:p>
    <w:p w14:paraId="58146E20" w14:textId="4E160E65" w:rsidR="006B114F" w:rsidRDefault="006B114F" w:rsidP="009812D7"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2CB69E45" wp14:editId="4D673403">
            <wp:simplePos x="0" y="0"/>
            <wp:positionH relativeFrom="margin">
              <wp:posOffset>0</wp:posOffset>
            </wp:positionH>
            <wp:positionV relativeFrom="page">
              <wp:posOffset>497840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552447791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47791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phone us from:</w:t>
      </w:r>
    </w:p>
    <w:p w14:paraId="22D1B3AB" w14:textId="77777777" w:rsidR="006B114F" w:rsidRDefault="006B114F" w:rsidP="006B114F">
      <w:pPr>
        <w:pStyle w:val="Listtoplevel"/>
        <w:snapToGrid w:val="0"/>
      </w:pPr>
      <w:r>
        <w:t>8:30 in the morning</w:t>
      </w:r>
    </w:p>
    <w:p w14:paraId="61E66C21" w14:textId="77777777" w:rsidR="006B114F" w:rsidRDefault="006B114F" w:rsidP="006B114F">
      <w:r>
        <w:rPr>
          <w:noProof/>
        </w:rPr>
        <w:drawing>
          <wp:anchor distT="0" distB="0" distL="114300" distR="114300" simplePos="0" relativeHeight="251841536" behindDoc="0" locked="0" layoutInCell="1" allowOverlap="1" wp14:anchorId="30239DBA" wp14:editId="0B4347EF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1483822985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985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F12FD" w14:textId="3F77AC61" w:rsidR="006B114F" w:rsidRDefault="006B114F" w:rsidP="006B114F">
      <w:r>
        <w:t>to</w:t>
      </w:r>
    </w:p>
    <w:p w14:paraId="26186E6B" w14:textId="77777777" w:rsidR="006B114F" w:rsidRDefault="006B114F" w:rsidP="006B114F"/>
    <w:p w14:paraId="1250D80A" w14:textId="1A5433CB" w:rsidR="006B114F" w:rsidRDefault="006B114F" w:rsidP="006B114F">
      <w:pPr>
        <w:pStyle w:val="Listtoplevel"/>
        <w:snapToGrid w:val="0"/>
        <w:spacing w:before="0"/>
      </w:pPr>
      <w:r>
        <w:t>4:30 in the afternoon.</w:t>
      </w:r>
    </w:p>
    <w:p w14:paraId="427CB0F4" w14:textId="77777777" w:rsidR="006B114F" w:rsidRDefault="006B114F" w:rsidP="006B114F"/>
    <w:p w14:paraId="449D58C2" w14:textId="19E261B2" w:rsidR="006B114F" w:rsidRDefault="006B114F" w:rsidP="006B114F">
      <w:r>
        <w:rPr>
          <w:noProof/>
        </w:rPr>
        <w:drawing>
          <wp:anchor distT="0" distB="0" distL="114300" distR="114300" simplePos="0" relativeHeight="251842560" behindDoc="0" locked="0" layoutInCell="1" allowOverlap="1" wp14:anchorId="3C711C82" wp14:editId="2F2B646E">
            <wp:simplePos x="0" y="0"/>
            <wp:positionH relativeFrom="margin">
              <wp:align>left</wp:align>
            </wp:positionH>
            <wp:positionV relativeFrom="paragraph">
              <wp:posOffset>316752</wp:posOffset>
            </wp:positionV>
            <wp:extent cx="1439545" cy="1000760"/>
            <wp:effectExtent l="0" t="0" r="8255" b="8890"/>
            <wp:wrapTight wrapText="bothSides">
              <wp:wrapPolygon edited="0">
                <wp:start x="0" y="0"/>
                <wp:lineTo x="0" y="21381"/>
                <wp:lineTo x="21438" y="21381"/>
                <wp:lineTo x="21438" y="0"/>
                <wp:lineTo x="0" y="0"/>
              </wp:wrapPolygon>
            </wp:wrapTight>
            <wp:docPr id="14606749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749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2D554" w14:textId="707ED8FB" w:rsidR="006B114F" w:rsidRDefault="006B114F" w:rsidP="006B114F">
      <w:r>
        <w:t>These times are for the New Zealand time zone.</w:t>
      </w:r>
    </w:p>
    <w:p w14:paraId="619EE2F6" w14:textId="543B7EAB" w:rsidR="006B114F" w:rsidRDefault="006B114F" w:rsidP="006B114F"/>
    <w:p w14:paraId="56B73E2B" w14:textId="77777777" w:rsidR="00CD73A1" w:rsidRDefault="00CD73A1" w:rsidP="006B114F"/>
    <w:p w14:paraId="7159F896" w14:textId="77777777" w:rsidR="0079211C" w:rsidRDefault="0079211C">
      <w:pPr>
        <w:spacing w:line="240" w:lineRule="auto"/>
        <w:ind w:left="0"/>
      </w:pPr>
      <w:r>
        <w:br w:type="page"/>
      </w:r>
    </w:p>
    <w:p w14:paraId="55FCBFB3" w14:textId="334C8744" w:rsidR="003965CC" w:rsidRDefault="0079211C" w:rsidP="0079211C">
      <w:r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1850752" behindDoc="0" locked="0" layoutInCell="1" allowOverlap="1" wp14:anchorId="1545630A" wp14:editId="77E5D61A">
            <wp:simplePos x="0" y="0"/>
            <wp:positionH relativeFrom="margin">
              <wp:align>left</wp:align>
            </wp:positionH>
            <wp:positionV relativeFrom="page">
              <wp:posOffset>502658</wp:posOffset>
            </wp:positionV>
            <wp:extent cx="1440000" cy="1580400"/>
            <wp:effectExtent l="0" t="0" r="8255" b="1270"/>
            <wp:wrapTight wrapText="bothSides">
              <wp:wrapPolygon edited="0">
                <wp:start x="0" y="0"/>
                <wp:lineTo x="0" y="21357"/>
                <wp:lineTo x="21438" y="21357"/>
                <wp:lineTo x="21438" y="0"/>
                <wp:lineTo x="0" y="0"/>
              </wp:wrapPolygon>
            </wp:wrapTight>
            <wp:docPr id="1499319519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519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5CC">
        <w:t xml:space="preserve">You can use the </w:t>
      </w:r>
      <w:r w:rsidR="003965CC" w:rsidRPr="00CD73A1">
        <w:rPr>
          <w:b/>
          <w:bCs/>
        </w:rPr>
        <w:t xml:space="preserve">New Zealand Relay service </w:t>
      </w:r>
      <w:r w:rsidR="003965CC">
        <w:t>to call us.</w:t>
      </w:r>
      <w:r>
        <w:t xml:space="preserve"> </w:t>
      </w:r>
    </w:p>
    <w:p w14:paraId="6CFC2FB4" w14:textId="02452FEF" w:rsidR="0079211C" w:rsidRDefault="0079211C" w:rsidP="0079211C"/>
    <w:p w14:paraId="392AB6C7" w14:textId="77777777" w:rsidR="0079211C" w:rsidRDefault="0079211C" w:rsidP="0079211C">
      <w:pPr>
        <w:rPr>
          <w:rFonts w:eastAsia="Times New Roman" w:cs="Arial"/>
          <w:color w:val="000000"/>
          <w:szCs w:val="32"/>
          <w:lang w:val="en-GB" w:eastAsia="en-NZ"/>
        </w:rPr>
      </w:pPr>
    </w:p>
    <w:p w14:paraId="192EA986" w14:textId="76E5FB7B" w:rsidR="003965CC" w:rsidRPr="00EF59FC" w:rsidRDefault="003965CC" w:rsidP="003965CC">
      <w:pPr>
        <w:rPr>
          <w:rFonts w:eastAsia="Times New Roman" w:cs="Arial"/>
          <w:szCs w:val="32"/>
          <w:lang w:val="en-GB" w:eastAsia="en-NZ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56770789" wp14:editId="0AB25EA7">
                <wp:simplePos x="0" y="0"/>
                <wp:positionH relativeFrom="column">
                  <wp:posOffset>2213610</wp:posOffset>
                </wp:positionH>
                <wp:positionV relativeFrom="paragraph">
                  <wp:posOffset>-99434</wp:posOffset>
                </wp:positionV>
                <wp:extent cx="3600000" cy="5605200"/>
                <wp:effectExtent l="0" t="0" r="0" b="0"/>
                <wp:wrapNone/>
                <wp:docPr id="5156164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605200"/>
                        </a:xfrm>
                        <a:prstGeom prst="rect">
                          <a:avLst/>
                        </a:prstGeom>
                        <a:solidFill>
                          <a:srgbClr val="5B80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0A80C" id="Rectangle 1" o:spid="_x0000_s1026" style="position:absolute;margin-left:174.3pt;margin-top:-7.85pt;width:283.45pt;height:441.3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" fillcolor="#5b8047" stroked="f" strokeweight="1pt">
                <v:fill opacity="13107f"/>
              </v:rect>
            </w:pict>
          </mc:Fallback>
        </mc:AlternateContent>
      </w: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48704" behindDoc="0" locked="0" layoutInCell="1" allowOverlap="1" wp14:anchorId="6A662A85" wp14:editId="24E545C5">
            <wp:simplePos x="0" y="0"/>
            <wp:positionH relativeFrom="column">
              <wp:posOffset>144780</wp:posOffset>
            </wp:positionH>
            <wp:positionV relativeFrom="paragraph">
              <wp:posOffset>253172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2E2A4188" w14:textId="77777777" w:rsidR="003965CC" w:rsidRPr="00EF59FC" w:rsidRDefault="003965CC" w:rsidP="003965CC">
      <w:pPr>
        <w:rPr>
          <w:rFonts w:eastAsia="Times New Roman" w:cs="Arial"/>
          <w:sz w:val="26"/>
          <w:szCs w:val="32"/>
          <w:lang w:val="en-GB" w:eastAsia="en-NZ"/>
        </w:rPr>
      </w:pPr>
    </w:p>
    <w:p w14:paraId="2620D80B" w14:textId="77777777" w:rsidR="003965CC" w:rsidRPr="00EF59FC" w:rsidRDefault="003965CC" w:rsidP="003965CC">
      <w:pPr>
        <w:numPr>
          <w:ilvl w:val="0"/>
          <w:numId w:val="14"/>
        </w:numPr>
        <w:snapToGrid w:val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550CD2E5" w14:textId="5B69EF2D" w:rsidR="003965CC" w:rsidRPr="00EF59FC" w:rsidRDefault="003965CC" w:rsidP="003965C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68037E2B" w14:textId="77777777" w:rsidR="003965CC" w:rsidRPr="00EF59FC" w:rsidRDefault="003965CC" w:rsidP="003965CC">
      <w:pPr>
        <w:numPr>
          <w:ilvl w:val="0"/>
          <w:numId w:val="14"/>
        </w:numPr>
        <w:snapToGrid w:val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47680" behindDoc="0" locked="0" layoutInCell="1" allowOverlap="1" wp14:anchorId="223A82D1" wp14:editId="32814949">
            <wp:simplePos x="0" y="0"/>
            <wp:positionH relativeFrom="column">
              <wp:posOffset>-166370</wp:posOffset>
            </wp:positionH>
            <wp:positionV relativeFrom="paragraph">
              <wp:posOffset>78105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690C35CC" w14:textId="77777777" w:rsidR="003965CC" w:rsidRPr="00EF59FC" w:rsidRDefault="003965CC" w:rsidP="003965C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1478CED2" w14:textId="77777777" w:rsidR="003965CC" w:rsidRPr="00EF59FC" w:rsidRDefault="003965CC" w:rsidP="003965CC">
      <w:pPr>
        <w:numPr>
          <w:ilvl w:val="0"/>
          <w:numId w:val="14"/>
        </w:numPr>
        <w:snapToGrid w:val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79A2FD7E" w14:textId="77777777" w:rsidR="003965CC" w:rsidRPr="00EF59FC" w:rsidRDefault="003965CC" w:rsidP="003965CC">
      <w:pPr>
        <w:rPr>
          <w:rFonts w:eastAsia="Times New Roman" w:cs="Arial"/>
          <w:szCs w:val="32"/>
        </w:rPr>
      </w:pPr>
    </w:p>
    <w:p w14:paraId="7CE3B53E" w14:textId="77777777" w:rsidR="003965CC" w:rsidRPr="00EF59FC" w:rsidRDefault="003965CC" w:rsidP="003965CC">
      <w:pPr>
        <w:rPr>
          <w:rFonts w:eastAsia="Times New Roman" w:cs="Arial"/>
          <w:b/>
          <w:bCs/>
          <w:szCs w:val="32"/>
        </w:rPr>
      </w:pPr>
    </w:p>
    <w:p w14:paraId="46AD1012" w14:textId="77777777" w:rsidR="003965CC" w:rsidRPr="00EF59FC" w:rsidRDefault="003965CC" w:rsidP="003965CC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46656" behindDoc="0" locked="0" layoutInCell="1" allowOverlap="1" wp14:anchorId="13F2D662" wp14:editId="7D654E7F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784E68D0" w14:textId="77777777" w:rsidR="003965CC" w:rsidRPr="00EF59FC" w:rsidRDefault="003965CC" w:rsidP="003965CC">
      <w:pPr>
        <w:rPr>
          <w:rFonts w:eastAsia="Times New Roman" w:cs="Arial"/>
          <w:szCs w:val="32"/>
        </w:rPr>
      </w:pPr>
    </w:p>
    <w:p w14:paraId="7317F170" w14:textId="77777777" w:rsidR="003965CC" w:rsidRPr="00EF59FC" w:rsidRDefault="003965CC" w:rsidP="003965CC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78965BE2" w14:textId="77777777" w:rsidR="003965CC" w:rsidRDefault="003965CC" w:rsidP="003965CC"/>
    <w:p w14:paraId="3B4FD33B" w14:textId="77777777" w:rsidR="003965CC" w:rsidRPr="001D4C0C" w:rsidRDefault="003965CC" w:rsidP="003965CC"/>
    <w:p w14:paraId="00674818" w14:textId="77777777" w:rsidR="003965CC" w:rsidRDefault="003965CC" w:rsidP="003965CC">
      <w:r>
        <w:br w:type="page"/>
      </w:r>
    </w:p>
    <w:p w14:paraId="05FBA7CF" w14:textId="77777777" w:rsidR="003965CC" w:rsidRDefault="003965CC" w:rsidP="003965CC"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1F6EB619" wp14:editId="2EB8AA2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909" y="1334"/>
                <wp:lineTo x="9719" y="6670"/>
                <wp:lineTo x="8575" y="8575"/>
                <wp:lineTo x="8194" y="9528"/>
                <wp:lineTo x="7622" y="12768"/>
                <wp:lineTo x="6479" y="12768"/>
                <wp:lineTo x="1906" y="15245"/>
                <wp:lineTo x="572" y="18675"/>
                <wp:lineTo x="0" y="21343"/>
                <wp:lineTo x="21343" y="21343"/>
                <wp:lineTo x="21343" y="19818"/>
                <wp:lineTo x="20390" y="15816"/>
                <wp:lineTo x="20390" y="12768"/>
                <wp:lineTo x="17722" y="3811"/>
                <wp:lineTo x="17532" y="1143"/>
                <wp:lineTo x="17150" y="191"/>
                <wp:lineTo x="10481" y="191"/>
              </wp:wrapPolygon>
            </wp:wrapTight>
            <wp:docPr id="1760341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1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text us on:</w:t>
      </w:r>
    </w:p>
    <w:p w14:paraId="2261615B" w14:textId="77777777" w:rsidR="003965CC" w:rsidRDefault="003965CC" w:rsidP="003965CC"/>
    <w:p w14:paraId="0CE09988" w14:textId="77777777" w:rsidR="003965CC" w:rsidRDefault="003965CC" w:rsidP="003965CC">
      <w:pPr>
        <w:rPr>
          <w:b/>
          <w:bCs/>
        </w:rPr>
      </w:pPr>
      <w:r>
        <w:rPr>
          <w:b/>
          <w:bCs/>
        </w:rPr>
        <w:t>8328</w:t>
      </w:r>
    </w:p>
    <w:p w14:paraId="1EEC2E11" w14:textId="77777777" w:rsidR="003965CC" w:rsidRDefault="003965CC" w:rsidP="006B114F"/>
    <w:p w14:paraId="2E49CCFC" w14:textId="77777777" w:rsidR="003965CC" w:rsidRDefault="003965CC" w:rsidP="006B114F"/>
    <w:p w14:paraId="051C0084" w14:textId="65B00F5A" w:rsidR="006B114F" w:rsidRDefault="006B114F" w:rsidP="006B114F">
      <w:r>
        <w:rPr>
          <w:noProof/>
        </w:rPr>
        <w:drawing>
          <wp:anchor distT="0" distB="0" distL="114300" distR="114300" simplePos="0" relativeHeight="251837440" behindDoc="0" locked="0" layoutInCell="1" allowOverlap="1" wp14:anchorId="0CB73B2F" wp14:editId="29B6E5D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135239498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send an email to:</w:t>
      </w:r>
    </w:p>
    <w:p w14:paraId="1E4C8CBD" w14:textId="77777777" w:rsidR="006B114F" w:rsidRPr="0070751F" w:rsidRDefault="006B114F" w:rsidP="006B114F">
      <w:pPr>
        <w:ind w:left="3685"/>
        <w:rPr>
          <w:b/>
          <w:bCs/>
          <w:color w:val="000000" w:themeColor="text1"/>
        </w:rPr>
      </w:pPr>
    </w:p>
    <w:p w14:paraId="79BFFEC1" w14:textId="77777777" w:rsidR="006B114F" w:rsidRPr="0070751F" w:rsidRDefault="00000000" w:rsidP="006B114F">
      <w:pPr>
        <w:pStyle w:val="contentspage"/>
        <w:rPr>
          <w:color w:val="000000" w:themeColor="text1"/>
        </w:rPr>
      </w:pPr>
      <w:hyperlink r:id="rId94" w:history="1">
        <w:r w:rsidR="006B114F" w:rsidRPr="0070751F">
          <w:rPr>
            <w:rStyle w:val="Hyperlink"/>
            <w:b/>
            <w:color w:val="000000" w:themeColor="text1"/>
            <w:u w:val="none"/>
          </w:rPr>
          <w:t>contact@survivorexperiences.govt.nz</w:t>
        </w:r>
      </w:hyperlink>
    </w:p>
    <w:p w14:paraId="559D38FC" w14:textId="77777777" w:rsidR="006B114F" w:rsidRPr="0070751F" w:rsidRDefault="006B114F" w:rsidP="006B114F">
      <w:pPr>
        <w:rPr>
          <w:u w:val="single"/>
        </w:rPr>
      </w:pPr>
    </w:p>
    <w:p w14:paraId="0B9FF397" w14:textId="77777777" w:rsidR="006B114F" w:rsidRDefault="006B114F" w:rsidP="006B114F">
      <w:pPr>
        <w:rPr>
          <w:b/>
          <w:bCs/>
        </w:rPr>
      </w:pPr>
    </w:p>
    <w:p w14:paraId="1250ABBE" w14:textId="77777777" w:rsidR="006B114F" w:rsidRDefault="006B114F" w:rsidP="006B114F">
      <w:r>
        <w:rPr>
          <w:b/>
          <w:noProof/>
          <w:color w:val="000000" w:themeColor="text1"/>
        </w:rPr>
        <w:drawing>
          <wp:anchor distT="0" distB="0" distL="114300" distR="114300" simplePos="0" relativeHeight="251838464" behindDoc="0" locked="0" layoutInCell="1" allowOverlap="1" wp14:anchorId="29107353" wp14:editId="689C8EEB">
            <wp:simplePos x="0" y="0"/>
            <wp:positionH relativeFrom="margin">
              <wp:posOffset>0</wp:posOffset>
            </wp:positionH>
            <wp:positionV relativeFrom="paragraph">
              <wp:posOffset>71755</wp:posOffset>
            </wp:positionV>
            <wp:extent cx="1439545" cy="1439545"/>
            <wp:effectExtent l="0" t="0" r="0" b="0"/>
            <wp:wrapTight wrapText="bothSides">
              <wp:wrapPolygon edited="0">
                <wp:start x="6860" y="2096"/>
                <wp:lineTo x="762" y="3240"/>
                <wp:lineTo x="0" y="3621"/>
                <wp:lineTo x="0" y="17150"/>
                <wp:lineTo x="2096" y="17722"/>
                <wp:lineTo x="12386" y="17722"/>
                <wp:lineTo x="12577" y="19247"/>
                <wp:lineTo x="15626" y="19247"/>
                <wp:lineTo x="18675" y="18865"/>
                <wp:lineTo x="20390" y="18484"/>
                <wp:lineTo x="20009" y="17722"/>
                <wp:lineTo x="20771" y="17722"/>
                <wp:lineTo x="21343" y="16579"/>
                <wp:lineTo x="21343" y="3621"/>
                <wp:lineTo x="17532" y="2668"/>
                <wp:lineTo x="8766" y="2096"/>
                <wp:lineTo x="6860" y="2096"/>
              </wp:wrapPolygon>
            </wp:wrapTight>
            <wp:docPr id="941621122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1122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write to us at:</w:t>
      </w:r>
    </w:p>
    <w:p w14:paraId="3BD9613B" w14:textId="77777777" w:rsidR="006B114F" w:rsidRDefault="006B114F" w:rsidP="006B114F"/>
    <w:p w14:paraId="1D73D9AB" w14:textId="77777777" w:rsidR="006B114F" w:rsidRDefault="006B114F" w:rsidP="006B114F">
      <w:pPr>
        <w:rPr>
          <w:b/>
          <w:bCs/>
        </w:rPr>
      </w:pPr>
      <w:r>
        <w:rPr>
          <w:b/>
          <w:bCs/>
        </w:rPr>
        <w:t>Survivor Experiences Service</w:t>
      </w:r>
    </w:p>
    <w:p w14:paraId="007248AC" w14:textId="77777777" w:rsidR="006B114F" w:rsidRDefault="006B114F" w:rsidP="006B114F">
      <w:pPr>
        <w:rPr>
          <w:b/>
          <w:bCs/>
        </w:rPr>
      </w:pPr>
      <w:r>
        <w:rPr>
          <w:b/>
          <w:bCs/>
        </w:rPr>
        <w:t>PO Box 805</w:t>
      </w:r>
    </w:p>
    <w:p w14:paraId="3B5A8FE7" w14:textId="77777777" w:rsidR="006B114F" w:rsidRDefault="006B114F" w:rsidP="006B114F">
      <w:pPr>
        <w:rPr>
          <w:b/>
          <w:bCs/>
        </w:rPr>
      </w:pPr>
      <w:r>
        <w:rPr>
          <w:b/>
          <w:bCs/>
        </w:rPr>
        <w:t>Wellington 6140</w:t>
      </w:r>
    </w:p>
    <w:p w14:paraId="420D8FDE" w14:textId="77777777" w:rsidR="00604A91" w:rsidRPr="00604A91" w:rsidRDefault="00604A91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 w:rsidRPr="00604A91">
        <w:rPr>
          <w:rFonts w:eastAsia="Times New Roman" w:cs="Arial"/>
          <w:szCs w:val="32"/>
          <w:lang w:eastAsia="en-NZ"/>
        </w:rPr>
        <w:br w:type="page"/>
      </w:r>
    </w:p>
    <w:p w14:paraId="4F08A0B1" w14:textId="76259181" w:rsidR="00EC5F32" w:rsidRPr="00E43F08" w:rsidRDefault="00393C0F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2001280" behindDoc="0" locked="0" layoutInCell="1" allowOverlap="1" wp14:anchorId="1A4BF6D4" wp14:editId="3AF46392">
            <wp:simplePos x="0" y="0"/>
            <wp:positionH relativeFrom="column">
              <wp:posOffset>-118334</wp:posOffset>
            </wp:positionH>
            <wp:positionV relativeFrom="paragraph">
              <wp:posOffset>150608</wp:posOffset>
            </wp:positionV>
            <wp:extent cx="2090009" cy="377676"/>
            <wp:effectExtent l="0" t="0" r="5715" b="3810"/>
            <wp:wrapNone/>
            <wp:docPr id="2142854156" name="Picture 2" descr="Logo for Survivor Experience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43715" name="Picture 2" descr="Logo for Survivor Experience Servic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25" cy="3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1BD89597" wp14:editId="41C9CF61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DA749" id="Rectangle: Rounded Corners 24" o:spid="_x0000_s1026" style="position:absolute;margin-left:-27.1pt;margin-top:-21.15pt;width:490.9pt;height:727.6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63193F">
        <w:rPr>
          <w:rFonts w:eastAsia="Times New Roman" w:cs="Arial"/>
          <w:szCs w:val="32"/>
          <w:lang w:eastAsia="en-NZ"/>
        </w:rPr>
        <w:t>the Survivor Experiences Service.</w:t>
      </w:r>
    </w:p>
    <w:p w14:paraId="1909858A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D54AD71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3CB4BAC" wp14:editId="4BA8637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48E854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58855458" wp14:editId="172398C4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B6AE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9072" behindDoc="1" locked="0" layoutInCell="1" allowOverlap="1" wp14:anchorId="6BF7D7E3" wp14:editId="27D0F230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3760FAA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E7CD7AC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66AB6C1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6F1D8B7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3168" behindDoc="0" locked="0" layoutInCell="1" allowOverlap="1" wp14:anchorId="1C204C26" wp14:editId="1FA19B3F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713ACB5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8D59FDA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4192" behindDoc="0" locked="0" layoutInCell="1" allowOverlap="1" wp14:anchorId="50247755" wp14:editId="6E0A8EE3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46625107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4CB436C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44E663D2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5590441B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7744" behindDoc="0" locked="0" layoutInCell="1" allowOverlap="1" wp14:anchorId="6228A685" wp14:editId="26188E9B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1A91B154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1120" behindDoc="0" locked="0" layoutInCell="1" allowOverlap="1" wp14:anchorId="4711B56E" wp14:editId="15E7D223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1"/>
    </w:p>
    <w:sectPr w:rsidR="00E757C5" w:rsidRPr="0060011B" w:rsidSect="006310A0">
      <w:footerReference w:type="even" r:id="rId104"/>
      <w:footerReference w:type="default" r:id="rId10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B8047"/>
        <w:left w:val="single" w:sz="24" w:space="24" w:color="5B8047"/>
        <w:bottom w:val="single" w:sz="24" w:space="24" w:color="5B8047"/>
        <w:right w:val="single" w:sz="24" w:space="24" w:color="5B8047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BB4677" w14:textId="77777777" w:rsidR="00051AAA" w:rsidRDefault="00051AAA">
      <w:pPr>
        <w:spacing w:line="240" w:lineRule="auto"/>
      </w:pPr>
      <w:r>
        <w:separator/>
      </w:r>
    </w:p>
  </w:endnote>
  <w:endnote w:type="continuationSeparator" w:id="0">
    <w:p w14:paraId="789639CF" w14:textId="77777777" w:rsidR="00051AAA" w:rsidRDefault="00051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59B0D3C1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B86648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6DA36C41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17CFA31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01C24" w14:textId="77777777" w:rsidR="00051AAA" w:rsidRDefault="00051AAA">
      <w:pPr>
        <w:spacing w:line="240" w:lineRule="auto"/>
      </w:pPr>
      <w:r>
        <w:separator/>
      </w:r>
    </w:p>
  </w:footnote>
  <w:footnote w:type="continuationSeparator" w:id="0">
    <w:p w14:paraId="6716763C" w14:textId="77777777" w:rsidR="00051AAA" w:rsidRDefault="00051A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9157376"/>
    <w:multiLevelType w:val="hybridMultilevel"/>
    <w:tmpl w:val="A64A0F96"/>
    <w:lvl w:ilvl="0" w:tplc="08090001">
      <w:start w:val="1"/>
      <w:numFmt w:val="bullet"/>
      <w:lvlText w:val=""/>
      <w:lvlJc w:val="left"/>
      <w:pPr>
        <w:ind w:left="44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2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57" w:hanging="360"/>
      </w:pPr>
      <w:rPr>
        <w:rFonts w:ascii="Wingdings" w:hAnsi="Wingdings" w:hint="default"/>
      </w:rPr>
    </w:lvl>
  </w:abstractNum>
  <w:abstractNum w:abstractNumId="6" w15:restartNumberingAfterBreak="0">
    <w:nsid w:val="27E65A4F"/>
    <w:multiLevelType w:val="hybridMultilevel"/>
    <w:tmpl w:val="B590C6B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AE76F32"/>
    <w:multiLevelType w:val="hybridMultilevel"/>
    <w:tmpl w:val="562401C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C704DB0"/>
    <w:multiLevelType w:val="hybridMultilevel"/>
    <w:tmpl w:val="628E797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4773A8D"/>
    <w:multiLevelType w:val="hybridMultilevel"/>
    <w:tmpl w:val="EE9212E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6A72E6D"/>
    <w:multiLevelType w:val="hybridMultilevel"/>
    <w:tmpl w:val="7BC83570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7" w15:restartNumberingAfterBreak="0">
    <w:nsid w:val="572D2F73"/>
    <w:multiLevelType w:val="hybridMultilevel"/>
    <w:tmpl w:val="0C6E28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6"/>
  </w:num>
  <w:num w:numId="4" w16cid:durableId="90706847">
    <w:abstractNumId w:val="18"/>
  </w:num>
  <w:num w:numId="5" w16cid:durableId="313334513">
    <w:abstractNumId w:val="8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15"/>
  </w:num>
  <w:num w:numId="9" w16cid:durableId="279923130">
    <w:abstractNumId w:val="1"/>
  </w:num>
  <w:num w:numId="10" w16cid:durableId="1141115467">
    <w:abstractNumId w:val="14"/>
  </w:num>
  <w:num w:numId="11" w16cid:durableId="1254901281">
    <w:abstractNumId w:val="0"/>
  </w:num>
  <w:num w:numId="12" w16cid:durableId="2111922917">
    <w:abstractNumId w:val="19"/>
  </w:num>
  <w:num w:numId="13" w16cid:durableId="1967930116">
    <w:abstractNumId w:val="17"/>
  </w:num>
  <w:num w:numId="14" w16cid:durableId="640429253">
    <w:abstractNumId w:val="12"/>
  </w:num>
  <w:num w:numId="15" w16cid:durableId="870730274">
    <w:abstractNumId w:val="11"/>
  </w:num>
  <w:num w:numId="16" w16cid:durableId="698555344">
    <w:abstractNumId w:val="10"/>
  </w:num>
  <w:num w:numId="17" w16cid:durableId="667097577">
    <w:abstractNumId w:val="13"/>
  </w:num>
  <w:num w:numId="18" w16cid:durableId="1807506589">
    <w:abstractNumId w:val="9"/>
  </w:num>
  <w:num w:numId="19" w16cid:durableId="933131219">
    <w:abstractNumId w:val="6"/>
  </w:num>
  <w:num w:numId="20" w16cid:durableId="2012953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A02F23"/>
    <w:rsid w:val="000013CC"/>
    <w:rsid w:val="00005DB6"/>
    <w:rsid w:val="000064D2"/>
    <w:rsid w:val="00014D19"/>
    <w:rsid w:val="00020243"/>
    <w:rsid w:val="000227B4"/>
    <w:rsid w:val="000265D2"/>
    <w:rsid w:val="0003092A"/>
    <w:rsid w:val="0003344C"/>
    <w:rsid w:val="00036D8C"/>
    <w:rsid w:val="00044468"/>
    <w:rsid w:val="0004557B"/>
    <w:rsid w:val="00051AAA"/>
    <w:rsid w:val="00055AE0"/>
    <w:rsid w:val="000623B3"/>
    <w:rsid w:val="00065380"/>
    <w:rsid w:val="00073BC8"/>
    <w:rsid w:val="0007750C"/>
    <w:rsid w:val="0008016F"/>
    <w:rsid w:val="000835FF"/>
    <w:rsid w:val="00085E05"/>
    <w:rsid w:val="0009079F"/>
    <w:rsid w:val="00091DFA"/>
    <w:rsid w:val="000A357F"/>
    <w:rsid w:val="000A3C46"/>
    <w:rsid w:val="000D2B45"/>
    <w:rsid w:val="000E02D0"/>
    <w:rsid w:val="000E2042"/>
    <w:rsid w:val="000E3445"/>
    <w:rsid w:val="000E5CB4"/>
    <w:rsid w:val="001139F8"/>
    <w:rsid w:val="00120DD5"/>
    <w:rsid w:val="001223F7"/>
    <w:rsid w:val="00122416"/>
    <w:rsid w:val="00124CC7"/>
    <w:rsid w:val="00124EA8"/>
    <w:rsid w:val="00125F2D"/>
    <w:rsid w:val="001264CB"/>
    <w:rsid w:val="00140E1D"/>
    <w:rsid w:val="00141EC6"/>
    <w:rsid w:val="001436BE"/>
    <w:rsid w:val="00165FC6"/>
    <w:rsid w:val="001670B1"/>
    <w:rsid w:val="001751F4"/>
    <w:rsid w:val="001754F4"/>
    <w:rsid w:val="00181EE8"/>
    <w:rsid w:val="0018526F"/>
    <w:rsid w:val="001918B1"/>
    <w:rsid w:val="0019545C"/>
    <w:rsid w:val="001A0271"/>
    <w:rsid w:val="001A16BD"/>
    <w:rsid w:val="001A5901"/>
    <w:rsid w:val="001B4DD5"/>
    <w:rsid w:val="001C64AB"/>
    <w:rsid w:val="001D223E"/>
    <w:rsid w:val="001D4AB7"/>
    <w:rsid w:val="001D77A5"/>
    <w:rsid w:val="001D7DCB"/>
    <w:rsid w:val="001E3429"/>
    <w:rsid w:val="00201791"/>
    <w:rsid w:val="00202BF0"/>
    <w:rsid w:val="002063B4"/>
    <w:rsid w:val="00215E58"/>
    <w:rsid w:val="00226F54"/>
    <w:rsid w:val="00230EF7"/>
    <w:rsid w:val="0024759F"/>
    <w:rsid w:val="002548C3"/>
    <w:rsid w:val="00257D60"/>
    <w:rsid w:val="00261BF8"/>
    <w:rsid w:val="00262E68"/>
    <w:rsid w:val="00265F39"/>
    <w:rsid w:val="00266B9F"/>
    <w:rsid w:val="00271F13"/>
    <w:rsid w:val="00280B55"/>
    <w:rsid w:val="00284656"/>
    <w:rsid w:val="002A00A4"/>
    <w:rsid w:val="002A120F"/>
    <w:rsid w:val="002B522D"/>
    <w:rsid w:val="002C072C"/>
    <w:rsid w:val="002C4FFF"/>
    <w:rsid w:val="002C5E6A"/>
    <w:rsid w:val="002C7938"/>
    <w:rsid w:val="00315307"/>
    <w:rsid w:val="00323EB3"/>
    <w:rsid w:val="003329B9"/>
    <w:rsid w:val="00333C8F"/>
    <w:rsid w:val="0034075F"/>
    <w:rsid w:val="003440E2"/>
    <w:rsid w:val="0036084C"/>
    <w:rsid w:val="00363B29"/>
    <w:rsid w:val="003654D6"/>
    <w:rsid w:val="00371C85"/>
    <w:rsid w:val="00374400"/>
    <w:rsid w:val="003831EB"/>
    <w:rsid w:val="003866F1"/>
    <w:rsid w:val="00393C0F"/>
    <w:rsid w:val="003965CC"/>
    <w:rsid w:val="003A4565"/>
    <w:rsid w:val="003B55A0"/>
    <w:rsid w:val="003C479F"/>
    <w:rsid w:val="003D0417"/>
    <w:rsid w:val="003D0E25"/>
    <w:rsid w:val="003D35F6"/>
    <w:rsid w:val="003D75C8"/>
    <w:rsid w:val="003F07F7"/>
    <w:rsid w:val="003F5628"/>
    <w:rsid w:val="00400716"/>
    <w:rsid w:val="004122AF"/>
    <w:rsid w:val="00415042"/>
    <w:rsid w:val="004163DE"/>
    <w:rsid w:val="00423802"/>
    <w:rsid w:val="00425406"/>
    <w:rsid w:val="0042620F"/>
    <w:rsid w:val="004264BE"/>
    <w:rsid w:val="00427682"/>
    <w:rsid w:val="0043209D"/>
    <w:rsid w:val="00436BDF"/>
    <w:rsid w:val="0044709B"/>
    <w:rsid w:val="004535B5"/>
    <w:rsid w:val="004567B0"/>
    <w:rsid w:val="00456CAE"/>
    <w:rsid w:val="00457204"/>
    <w:rsid w:val="004733E3"/>
    <w:rsid w:val="004844C7"/>
    <w:rsid w:val="004938B2"/>
    <w:rsid w:val="004A470E"/>
    <w:rsid w:val="004B1726"/>
    <w:rsid w:val="004B1F33"/>
    <w:rsid w:val="004B2EAA"/>
    <w:rsid w:val="004B49C4"/>
    <w:rsid w:val="004C1794"/>
    <w:rsid w:val="004D0A11"/>
    <w:rsid w:val="004D6D2F"/>
    <w:rsid w:val="004E1790"/>
    <w:rsid w:val="004F03EC"/>
    <w:rsid w:val="004F46DA"/>
    <w:rsid w:val="004F56C0"/>
    <w:rsid w:val="005014B5"/>
    <w:rsid w:val="00503AD5"/>
    <w:rsid w:val="00522E5E"/>
    <w:rsid w:val="005242CA"/>
    <w:rsid w:val="00530EF4"/>
    <w:rsid w:val="0053699A"/>
    <w:rsid w:val="00541955"/>
    <w:rsid w:val="005426D8"/>
    <w:rsid w:val="005427AD"/>
    <w:rsid w:val="005457E0"/>
    <w:rsid w:val="00550067"/>
    <w:rsid w:val="00553DF7"/>
    <w:rsid w:val="00561CC5"/>
    <w:rsid w:val="005624C2"/>
    <w:rsid w:val="0056369C"/>
    <w:rsid w:val="0056492E"/>
    <w:rsid w:val="00570380"/>
    <w:rsid w:val="00575AA3"/>
    <w:rsid w:val="005826D0"/>
    <w:rsid w:val="00585FFF"/>
    <w:rsid w:val="005921AD"/>
    <w:rsid w:val="0059569C"/>
    <w:rsid w:val="00596592"/>
    <w:rsid w:val="005A16A6"/>
    <w:rsid w:val="005A4D59"/>
    <w:rsid w:val="005B06FF"/>
    <w:rsid w:val="005B09AE"/>
    <w:rsid w:val="005B5683"/>
    <w:rsid w:val="005C02C7"/>
    <w:rsid w:val="005C51FC"/>
    <w:rsid w:val="005C5892"/>
    <w:rsid w:val="005C77A2"/>
    <w:rsid w:val="005D1559"/>
    <w:rsid w:val="005D267F"/>
    <w:rsid w:val="005D7000"/>
    <w:rsid w:val="005E717C"/>
    <w:rsid w:val="005E73A2"/>
    <w:rsid w:val="005E7F9B"/>
    <w:rsid w:val="005F1080"/>
    <w:rsid w:val="005F746D"/>
    <w:rsid w:val="0060011B"/>
    <w:rsid w:val="00603781"/>
    <w:rsid w:val="00604A91"/>
    <w:rsid w:val="00610D2D"/>
    <w:rsid w:val="0061697E"/>
    <w:rsid w:val="00621884"/>
    <w:rsid w:val="006310A0"/>
    <w:rsid w:val="0063193F"/>
    <w:rsid w:val="00635A1E"/>
    <w:rsid w:val="00636852"/>
    <w:rsid w:val="00641864"/>
    <w:rsid w:val="0064667B"/>
    <w:rsid w:val="006473B7"/>
    <w:rsid w:val="00647EEB"/>
    <w:rsid w:val="00664B8A"/>
    <w:rsid w:val="00667982"/>
    <w:rsid w:val="0067131A"/>
    <w:rsid w:val="006726AF"/>
    <w:rsid w:val="00683296"/>
    <w:rsid w:val="006B114F"/>
    <w:rsid w:val="006B45FC"/>
    <w:rsid w:val="006C2139"/>
    <w:rsid w:val="006C5C26"/>
    <w:rsid w:val="006D12ED"/>
    <w:rsid w:val="006D4CD9"/>
    <w:rsid w:val="006E050D"/>
    <w:rsid w:val="006E2898"/>
    <w:rsid w:val="006E2D67"/>
    <w:rsid w:val="006E4C5D"/>
    <w:rsid w:val="006F1966"/>
    <w:rsid w:val="00705CA3"/>
    <w:rsid w:val="00707A4D"/>
    <w:rsid w:val="00735912"/>
    <w:rsid w:val="007367A2"/>
    <w:rsid w:val="00736E4E"/>
    <w:rsid w:val="007444EB"/>
    <w:rsid w:val="007560BF"/>
    <w:rsid w:val="00756670"/>
    <w:rsid w:val="00757BF2"/>
    <w:rsid w:val="007715FC"/>
    <w:rsid w:val="00772CF4"/>
    <w:rsid w:val="007829EC"/>
    <w:rsid w:val="00791D5F"/>
    <w:rsid w:val="0079211C"/>
    <w:rsid w:val="00795893"/>
    <w:rsid w:val="00796C99"/>
    <w:rsid w:val="007A1DE6"/>
    <w:rsid w:val="007B075F"/>
    <w:rsid w:val="007B3521"/>
    <w:rsid w:val="007C08DE"/>
    <w:rsid w:val="007C7268"/>
    <w:rsid w:val="007C7764"/>
    <w:rsid w:val="007D2A85"/>
    <w:rsid w:val="007D686E"/>
    <w:rsid w:val="007E7233"/>
    <w:rsid w:val="007F3065"/>
    <w:rsid w:val="007F468F"/>
    <w:rsid w:val="007F4EDA"/>
    <w:rsid w:val="00807D18"/>
    <w:rsid w:val="008165A4"/>
    <w:rsid w:val="008167D5"/>
    <w:rsid w:val="0083620C"/>
    <w:rsid w:val="00840E1C"/>
    <w:rsid w:val="008467EB"/>
    <w:rsid w:val="00847104"/>
    <w:rsid w:val="008557C9"/>
    <w:rsid w:val="0085768E"/>
    <w:rsid w:val="00863D53"/>
    <w:rsid w:val="0087248E"/>
    <w:rsid w:val="00875B91"/>
    <w:rsid w:val="00876DF3"/>
    <w:rsid w:val="008848CB"/>
    <w:rsid w:val="0088655B"/>
    <w:rsid w:val="00887F23"/>
    <w:rsid w:val="00891A1C"/>
    <w:rsid w:val="00895D7F"/>
    <w:rsid w:val="008A0D88"/>
    <w:rsid w:val="008A400E"/>
    <w:rsid w:val="008B546D"/>
    <w:rsid w:val="008B67A3"/>
    <w:rsid w:val="008C3BF0"/>
    <w:rsid w:val="008C47D1"/>
    <w:rsid w:val="008C5EEF"/>
    <w:rsid w:val="008C6560"/>
    <w:rsid w:val="008D2521"/>
    <w:rsid w:val="008D437D"/>
    <w:rsid w:val="008E3201"/>
    <w:rsid w:val="008F54CA"/>
    <w:rsid w:val="00904C42"/>
    <w:rsid w:val="00907D66"/>
    <w:rsid w:val="009115F0"/>
    <w:rsid w:val="0093067A"/>
    <w:rsid w:val="00930EFB"/>
    <w:rsid w:val="00937E52"/>
    <w:rsid w:val="009411B0"/>
    <w:rsid w:val="0094516C"/>
    <w:rsid w:val="0094568B"/>
    <w:rsid w:val="00953B32"/>
    <w:rsid w:val="00955B9D"/>
    <w:rsid w:val="009570E0"/>
    <w:rsid w:val="00960EDD"/>
    <w:rsid w:val="00962279"/>
    <w:rsid w:val="009653E3"/>
    <w:rsid w:val="00974E0B"/>
    <w:rsid w:val="009812D7"/>
    <w:rsid w:val="0098180B"/>
    <w:rsid w:val="009A399A"/>
    <w:rsid w:val="009C3E85"/>
    <w:rsid w:val="009D2F67"/>
    <w:rsid w:val="009D6C76"/>
    <w:rsid w:val="009E325B"/>
    <w:rsid w:val="009F0453"/>
    <w:rsid w:val="00A02F23"/>
    <w:rsid w:val="00A03130"/>
    <w:rsid w:val="00A03FF4"/>
    <w:rsid w:val="00A045BD"/>
    <w:rsid w:val="00A05B7E"/>
    <w:rsid w:val="00A11984"/>
    <w:rsid w:val="00A11AB9"/>
    <w:rsid w:val="00A12915"/>
    <w:rsid w:val="00A14B8B"/>
    <w:rsid w:val="00A1608E"/>
    <w:rsid w:val="00A2090C"/>
    <w:rsid w:val="00A213CA"/>
    <w:rsid w:val="00A23BC2"/>
    <w:rsid w:val="00A2497A"/>
    <w:rsid w:val="00A3687B"/>
    <w:rsid w:val="00A40AEE"/>
    <w:rsid w:val="00A4165E"/>
    <w:rsid w:val="00A43322"/>
    <w:rsid w:val="00A60731"/>
    <w:rsid w:val="00A61C69"/>
    <w:rsid w:val="00A62A31"/>
    <w:rsid w:val="00A67570"/>
    <w:rsid w:val="00A7439F"/>
    <w:rsid w:val="00A76AAE"/>
    <w:rsid w:val="00A85461"/>
    <w:rsid w:val="00A86EE7"/>
    <w:rsid w:val="00AA04BF"/>
    <w:rsid w:val="00AA2F0C"/>
    <w:rsid w:val="00AA6BAC"/>
    <w:rsid w:val="00AB76AF"/>
    <w:rsid w:val="00AC3D6D"/>
    <w:rsid w:val="00AC3DB4"/>
    <w:rsid w:val="00AD4522"/>
    <w:rsid w:val="00AE6E24"/>
    <w:rsid w:val="00B0232D"/>
    <w:rsid w:val="00B11006"/>
    <w:rsid w:val="00B155EA"/>
    <w:rsid w:val="00B27B0C"/>
    <w:rsid w:val="00B318A0"/>
    <w:rsid w:val="00B346FC"/>
    <w:rsid w:val="00B50B0B"/>
    <w:rsid w:val="00B52B3B"/>
    <w:rsid w:val="00B536E7"/>
    <w:rsid w:val="00B65ADF"/>
    <w:rsid w:val="00B81A2E"/>
    <w:rsid w:val="00B84BFA"/>
    <w:rsid w:val="00B939ED"/>
    <w:rsid w:val="00B96759"/>
    <w:rsid w:val="00B96F41"/>
    <w:rsid w:val="00BA6936"/>
    <w:rsid w:val="00BC3037"/>
    <w:rsid w:val="00BC7E04"/>
    <w:rsid w:val="00BD34B6"/>
    <w:rsid w:val="00BD528D"/>
    <w:rsid w:val="00BD681E"/>
    <w:rsid w:val="00BF5DDC"/>
    <w:rsid w:val="00BF75E7"/>
    <w:rsid w:val="00C00D56"/>
    <w:rsid w:val="00C03627"/>
    <w:rsid w:val="00C200AE"/>
    <w:rsid w:val="00C20E12"/>
    <w:rsid w:val="00C24FC8"/>
    <w:rsid w:val="00C34C5A"/>
    <w:rsid w:val="00C34CA3"/>
    <w:rsid w:val="00C416CA"/>
    <w:rsid w:val="00C41FF1"/>
    <w:rsid w:val="00C422AB"/>
    <w:rsid w:val="00C464C8"/>
    <w:rsid w:val="00C478CB"/>
    <w:rsid w:val="00C60A95"/>
    <w:rsid w:val="00C61D57"/>
    <w:rsid w:val="00C6235E"/>
    <w:rsid w:val="00C713C5"/>
    <w:rsid w:val="00C801F3"/>
    <w:rsid w:val="00C97D8C"/>
    <w:rsid w:val="00CC3621"/>
    <w:rsid w:val="00CD73A1"/>
    <w:rsid w:val="00CE1FA3"/>
    <w:rsid w:val="00CF75EE"/>
    <w:rsid w:val="00D00FAE"/>
    <w:rsid w:val="00D10309"/>
    <w:rsid w:val="00D10C7A"/>
    <w:rsid w:val="00D24D4E"/>
    <w:rsid w:val="00D26497"/>
    <w:rsid w:val="00D279BC"/>
    <w:rsid w:val="00D46903"/>
    <w:rsid w:val="00D5056C"/>
    <w:rsid w:val="00D519C9"/>
    <w:rsid w:val="00D51A9B"/>
    <w:rsid w:val="00D53325"/>
    <w:rsid w:val="00D5377F"/>
    <w:rsid w:val="00D60118"/>
    <w:rsid w:val="00D652D9"/>
    <w:rsid w:val="00D67451"/>
    <w:rsid w:val="00D71456"/>
    <w:rsid w:val="00D76AA1"/>
    <w:rsid w:val="00D82C74"/>
    <w:rsid w:val="00D852B6"/>
    <w:rsid w:val="00D86F17"/>
    <w:rsid w:val="00D93B54"/>
    <w:rsid w:val="00D97171"/>
    <w:rsid w:val="00DC5D2A"/>
    <w:rsid w:val="00DD6943"/>
    <w:rsid w:val="00DD77E1"/>
    <w:rsid w:val="00DF1778"/>
    <w:rsid w:val="00DF2E18"/>
    <w:rsid w:val="00DF3800"/>
    <w:rsid w:val="00E05DAB"/>
    <w:rsid w:val="00E1033F"/>
    <w:rsid w:val="00E10EED"/>
    <w:rsid w:val="00E17BF8"/>
    <w:rsid w:val="00E20348"/>
    <w:rsid w:val="00E23F3F"/>
    <w:rsid w:val="00E244B8"/>
    <w:rsid w:val="00E25EA4"/>
    <w:rsid w:val="00E301CA"/>
    <w:rsid w:val="00E56A37"/>
    <w:rsid w:val="00E70E61"/>
    <w:rsid w:val="00E72984"/>
    <w:rsid w:val="00E757C5"/>
    <w:rsid w:val="00E93B69"/>
    <w:rsid w:val="00EA567F"/>
    <w:rsid w:val="00EB387B"/>
    <w:rsid w:val="00EB733E"/>
    <w:rsid w:val="00EB776D"/>
    <w:rsid w:val="00EC5ABA"/>
    <w:rsid w:val="00EC5F32"/>
    <w:rsid w:val="00ED6140"/>
    <w:rsid w:val="00EF4A04"/>
    <w:rsid w:val="00EF4EB8"/>
    <w:rsid w:val="00F1401F"/>
    <w:rsid w:val="00F14666"/>
    <w:rsid w:val="00F15495"/>
    <w:rsid w:val="00F20BCC"/>
    <w:rsid w:val="00F24AAB"/>
    <w:rsid w:val="00F30973"/>
    <w:rsid w:val="00F32DCE"/>
    <w:rsid w:val="00F36F00"/>
    <w:rsid w:val="00F52F1C"/>
    <w:rsid w:val="00F6305B"/>
    <w:rsid w:val="00F669E3"/>
    <w:rsid w:val="00F76410"/>
    <w:rsid w:val="00F812FF"/>
    <w:rsid w:val="00F87859"/>
    <w:rsid w:val="00F912AB"/>
    <w:rsid w:val="00F92EEC"/>
    <w:rsid w:val="00FA2038"/>
    <w:rsid w:val="00FB4184"/>
    <w:rsid w:val="00FB6180"/>
    <w:rsid w:val="00FB65E4"/>
    <w:rsid w:val="00FC1BD7"/>
    <w:rsid w:val="00FC5411"/>
    <w:rsid w:val="00FC66BA"/>
    <w:rsid w:val="00FD3F22"/>
    <w:rsid w:val="00FE102E"/>
    <w:rsid w:val="00FE1BF2"/>
    <w:rsid w:val="00FE4F4E"/>
    <w:rsid w:val="00FE6BA4"/>
    <w:rsid w:val="00FF000C"/>
    <w:rsid w:val="00FF0248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68B2A"/>
  <w15:chartTrackingRefBased/>
  <w15:docId w15:val="{20428F9A-3EF8-4DC5-A020-FC538740E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5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41955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C5A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C5ABA"/>
    <w:pPr>
      <w:spacing w:after="100"/>
      <w:ind w:left="0"/>
    </w:pPr>
  </w:style>
  <w:style w:type="paragraph" w:styleId="Revision">
    <w:name w:val="Revision"/>
    <w:hidden/>
    <w:uiPriority w:val="99"/>
    <w:semiHidden/>
    <w:rsid w:val="005D267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63" Type="http://schemas.openxmlformats.org/officeDocument/2006/relationships/hyperlink" Target="mailto:complaints@survivorexperiences.govt.nz" TargetMode="External"/><Relationship Id="rId68" Type="http://schemas.openxmlformats.org/officeDocument/2006/relationships/image" Target="media/image56.jpeg"/><Relationship Id="rId84" Type="http://schemas.openxmlformats.org/officeDocument/2006/relationships/image" Target="media/image70.png"/><Relationship Id="rId89" Type="http://schemas.openxmlformats.org/officeDocument/2006/relationships/image" Target="media/image73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5.jpe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8.png"/><Relationship Id="rId22" Type="http://schemas.openxmlformats.org/officeDocument/2006/relationships/image" Target="media/image12.png"/><Relationship Id="rId27" Type="http://schemas.openxmlformats.org/officeDocument/2006/relationships/image" Target="media/image18.jpeg"/><Relationship Id="rId43" Type="http://schemas.openxmlformats.org/officeDocument/2006/relationships/hyperlink" Target="http://www.survivorexperiences.govt.nz" TargetMode="External"/><Relationship Id="rId48" Type="http://schemas.openxmlformats.org/officeDocument/2006/relationships/image" Target="media/image38.png"/><Relationship Id="rId64" Type="http://schemas.openxmlformats.org/officeDocument/2006/relationships/hyperlink" Target="mailto:complaints@survivorexperiences.govt.nz" TargetMode="External"/><Relationship Id="rId69" Type="http://schemas.openxmlformats.org/officeDocument/2006/relationships/image" Target="media/image57.jpeg"/><Relationship Id="rId80" Type="http://schemas.openxmlformats.org/officeDocument/2006/relationships/image" Target="media/image68.svg"/><Relationship Id="rId85" Type="http://schemas.openxmlformats.org/officeDocument/2006/relationships/image" Target="media/image69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5.jpeg"/><Relationship Id="rId103" Type="http://schemas.openxmlformats.org/officeDocument/2006/relationships/image" Target="media/image8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8" Type="http://schemas.openxmlformats.org/officeDocument/2006/relationships/image" Target="media/image72.png"/><Relationship Id="rId91" Type="http://schemas.openxmlformats.org/officeDocument/2006/relationships/image" Target="media/image75.jpe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6" Type="http://schemas.openxmlformats.org/officeDocument/2006/relationships/image" Target="media/image70.jpeg"/><Relationship Id="rId94" Type="http://schemas.openxmlformats.org/officeDocument/2006/relationships/hyperlink" Target="mailto:contact@survivorexperiences.govt.nz" TargetMode="External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0.jpe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66" Type="http://schemas.openxmlformats.org/officeDocument/2006/relationships/image" Target="media/image54.png"/><Relationship Id="rId87" Type="http://schemas.openxmlformats.org/officeDocument/2006/relationships/image" Target="media/image71.jpeg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7.sv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3.png"/><Relationship Id="rId105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0.pn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7B084-7C4C-427F-9774-BDB452FB9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12</TotalTime>
  <Pages>27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Kathryn Parrish</cp:lastModifiedBy>
  <cp:revision>3</cp:revision>
  <cp:lastPrinted>2024-04-24T22:05:00Z</cp:lastPrinted>
  <dcterms:created xsi:type="dcterms:W3CDTF">2024-06-17T03:41:00Z</dcterms:created>
  <dcterms:modified xsi:type="dcterms:W3CDTF">2024-06-18T09:07:00Z</dcterms:modified>
</cp:coreProperties>
</file>